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"Капітальний ремонт дороги від вул. Козацька  до буд. 31б по вул. Забава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9AD81F" w14:textId="77777777" w:rsidR="00F70E89" w:rsidRPr="00F70E89" w:rsidRDefault="00F70E89" w:rsidP="00F70E89">
      <w:pPr>
        <w:ind w:firstLine="720"/>
        <w:jc w:val="both"/>
        <w:rPr>
          <w:sz w:val="28"/>
          <w:szCs w:val="28"/>
        </w:rPr>
      </w:pPr>
      <w:r w:rsidRPr="00F70E8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міський бюджет м. Винники на 2020 рік » (зі змінами та доповненнями),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шо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462129A" w14:textId="77777777" w:rsidR="00F70E89" w:rsidRPr="00F70E89" w:rsidRDefault="00F70E89" w:rsidP="00F70E89">
      <w:pPr>
        <w:jc w:val="both"/>
        <w:rPr>
          <w:sz w:val="28"/>
          <w:szCs w:val="28"/>
        </w:rPr>
      </w:pPr>
    </w:p>
    <w:p w14:paraId="617062A7" w14:textId="77777777" w:rsidR="00F70E89" w:rsidRPr="00F70E89" w:rsidRDefault="00F70E89" w:rsidP="00F70E89">
      <w:pPr>
        <w:jc w:val="both"/>
        <w:rPr>
          <w:sz w:val="28"/>
          <w:szCs w:val="28"/>
        </w:rPr>
      </w:pPr>
    </w:p>
    <w:p w14:paraId="2F85902A" w14:textId="77777777" w:rsidR="00F70E89" w:rsidRPr="00F70E89" w:rsidRDefault="00F70E89" w:rsidP="00F70E89">
      <w:pPr>
        <w:jc w:val="center"/>
        <w:rPr>
          <w:sz w:val="28"/>
          <w:szCs w:val="28"/>
        </w:rPr>
      </w:pPr>
      <w:r w:rsidRPr="00F70E89">
        <w:rPr>
          <w:sz w:val="28"/>
          <w:szCs w:val="28"/>
        </w:rPr>
        <w:t>ВИРШИВ:</w:t>
      </w:r>
    </w:p>
    <w:p w14:paraId="31F85986" w14:textId="77777777" w:rsidR="00F70E89" w:rsidRPr="00F70E89" w:rsidRDefault="00F70E89" w:rsidP="00F70E89">
      <w:pPr>
        <w:jc w:val="both"/>
        <w:rPr>
          <w:sz w:val="28"/>
          <w:szCs w:val="28"/>
        </w:rPr>
      </w:pPr>
    </w:p>
    <w:p w14:paraId="1F8F4159" w14:textId="77777777" w:rsidR="00F70E89" w:rsidRPr="00F70E89" w:rsidRDefault="00F70E89" w:rsidP="00F70E89">
      <w:pPr>
        <w:jc w:val="both"/>
        <w:rPr>
          <w:sz w:val="28"/>
          <w:szCs w:val="28"/>
        </w:rPr>
      </w:pPr>
    </w:p>
    <w:p w14:paraId="55CABABD" w14:textId="7D49C4EF" w:rsidR="00F70E89" w:rsidRPr="00F70E89" w:rsidRDefault="00F70E89" w:rsidP="00F70E89">
      <w:pPr>
        <w:jc w:val="both"/>
        <w:rPr>
          <w:sz w:val="28"/>
          <w:szCs w:val="28"/>
        </w:rPr>
      </w:pPr>
      <w:r w:rsidRPr="00F70E89">
        <w:rPr>
          <w:sz w:val="28"/>
          <w:szCs w:val="28"/>
        </w:rPr>
        <w:t>1.</w:t>
      </w:r>
      <w:r w:rsidRPr="00F70E89">
        <w:rPr>
          <w:sz w:val="28"/>
          <w:szCs w:val="28"/>
        </w:rPr>
        <w:tab/>
        <w:t xml:space="preserve">Затвердити проектно-кошторисну документацію на «Капітальний ремонт </w:t>
      </w:r>
      <w:r>
        <w:rPr>
          <w:sz w:val="28"/>
          <w:szCs w:val="28"/>
        </w:rPr>
        <w:t>дороги від вул. Козацька до буд. 31б по вул. Забава</w:t>
      </w:r>
      <w:bookmarkStart w:id="1" w:name="_GoBack"/>
      <w:bookmarkEnd w:id="1"/>
      <w:r w:rsidRPr="00F70E89">
        <w:rPr>
          <w:sz w:val="28"/>
          <w:szCs w:val="28"/>
        </w:rPr>
        <w:t xml:space="preserve"> у м. Винники»</w:t>
      </w:r>
    </w:p>
    <w:p w14:paraId="5D6AC278" w14:textId="77777777" w:rsidR="00F70E89" w:rsidRPr="00F70E89" w:rsidRDefault="00F70E89" w:rsidP="00F70E89">
      <w:pPr>
        <w:jc w:val="both"/>
        <w:rPr>
          <w:sz w:val="28"/>
          <w:szCs w:val="28"/>
        </w:rPr>
      </w:pPr>
      <w:r w:rsidRPr="00F70E89">
        <w:rPr>
          <w:sz w:val="28"/>
          <w:szCs w:val="28"/>
        </w:rPr>
        <w:t>2.</w:t>
      </w:r>
      <w:r w:rsidRPr="00F70E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3B35F51" w14:textId="77777777" w:rsidR="00F70E89" w:rsidRPr="00F70E89" w:rsidRDefault="00F70E89" w:rsidP="00F70E89">
      <w:pPr>
        <w:jc w:val="both"/>
        <w:rPr>
          <w:sz w:val="28"/>
          <w:szCs w:val="28"/>
        </w:rPr>
      </w:pPr>
    </w:p>
    <w:p w14:paraId="735C8B93" w14:textId="77777777" w:rsidR="00F70E89" w:rsidRPr="00F70E89" w:rsidRDefault="00F70E89" w:rsidP="00F70E89">
      <w:pPr>
        <w:jc w:val="both"/>
        <w:rPr>
          <w:sz w:val="28"/>
          <w:szCs w:val="28"/>
        </w:rPr>
      </w:pPr>
    </w:p>
    <w:p w14:paraId="01C471E0" w14:textId="40638ED9" w:rsidR="00213958" w:rsidRPr="006F2805" w:rsidRDefault="00F70E89" w:rsidP="00F70E89">
      <w:pPr>
        <w:jc w:val="both"/>
        <w:rPr>
          <w:sz w:val="28"/>
          <w:szCs w:val="28"/>
        </w:rPr>
      </w:pPr>
      <w:r w:rsidRPr="00F70E89">
        <w:rPr>
          <w:sz w:val="28"/>
          <w:szCs w:val="28"/>
        </w:rPr>
        <w:t>В.о. міського голови  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533A4" w14:textId="77777777" w:rsidR="00E45FBD" w:rsidRDefault="00E45FBD">
      <w:r>
        <w:separator/>
      </w:r>
    </w:p>
  </w:endnote>
  <w:endnote w:type="continuationSeparator" w:id="0">
    <w:p w14:paraId="0DD99DB3" w14:textId="77777777" w:rsidR="00E45FBD" w:rsidRDefault="00E4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D6B3F" w14:textId="77777777" w:rsidR="00E45FBD" w:rsidRDefault="00E45FBD">
      <w:r>
        <w:separator/>
      </w:r>
    </w:p>
  </w:footnote>
  <w:footnote w:type="continuationSeparator" w:id="0">
    <w:p w14:paraId="0D10848B" w14:textId="77777777" w:rsidR="00E45FBD" w:rsidRDefault="00E45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5FB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0E8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96CD9-7CA3-4667-899A-221BF072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2025-03-06T13:35:00Z</dcterms:modified>
</cp:coreProperties>
</file>