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"Про затвердження технічних умов №678 від 27.11.2020 року на централізоване  водопостачання та водовідведення для будівництва багатоквартирного житлового будинку по вул. Крип`якевича к/н 4610160300:03:002:0108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50A9D5" w14:textId="6E644FB9" w:rsidR="00286897" w:rsidRPr="00286897" w:rsidRDefault="00286897" w:rsidP="00286897">
      <w:pPr>
        <w:ind w:firstLine="720"/>
        <w:rPr>
          <w:sz w:val="28"/>
          <w:szCs w:val="28"/>
        </w:rPr>
      </w:pPr>
      <w:r w:rsidRPr="00286897">
        <w:rPr>
          <w:sz w:val="28"/>
          <w:szCs w:val="28"/>
        </w:rPr>
        <w:t xml:space="preserve">Розглянувши заяву </w:t>
      </w:r>
      <w:r>
        <w:rPr>
          <w:sz w:val="28"/>
          <w:szCs w:val="28"/>
        </w:rPr>
        <w:t>гр. Барабаша Б.М. зареєстровану у виконавчому комітеті Винниківської міської ради за № 3545/04-18/35 від 27.11.2020 року</w:t>
      </w:r>
      <w:r w:rsidRPr="00286897">
        <w:rPr>
          <w:sz w:val="28"/>
          <w:szCs w:val="28"/>
        </w:rPr>
        <w:t xml:space="preserve"> про видачу технічних умов на водопостачання та водовідведення для </w:t>
      </w:r>
      <w:r>
        <w:rPr>
          <w:sz w:val="28"/>
          <w:szCs w:val="28"/>
        </w:rPr>
        <w:t>будівництва багатоквартирного житлового будинку по вул. Крип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якевича к/н 4610160300:03:002:0108 у м. Винники к</w:t>
      </w:r>
      <w:r w:rsidRPr="00286897">
        <w:rPr>
          <w:sz w:val="28"/>
          <w:szCs w:val="28"/>
        </w:rPr>
        <w:t>еруючись Законом України “Про місцеве самоврядування в Україні» від 21.05.1997 року № 280/97-ВР із змінами та доповненнями, на виконання рішення Винниківської міської ради № 120 від 21 січня 201б року« Про порядок розробки, затвердження та видачі технічних умов на приєднання</w:t>
      </w:r>
      <w:r>
        <w:rPr>
          <w:sz w:val="28"/>
          <w:szCs w:val="28"/>
        </w:rPr>
        <w:t xml:space="preserve"> </w:t>
      </w:r>
      <w:r w:rsidRPr="00286897">
        <w:rPr>
          <w:sz w:val="28"/>
          <w:szCs w:val="28"/>
        </w:rPr>
        <w:t>до централізованої мережі водопостачання та водовідведення міста Винники”» виконавчий комітет Винниківської міської ради</w:t>
      </w:r>
    </w:p>
    <w:p w14:paraId="74901935" w14:textId="77777777" w:rsidR="00286897" w:rsidRPr="00286897" w:rsidRDefault="00286897" w:rsidP="00286897">
      <w:pPr>
        <w:rPr>
          <w:sz w:val="28"/>
          <w:szCs w:val="28"/>
        </w:rPr>
      </w:pPr>
    </w:p>
    <w:p w14:paraId="198925BD" w14:textId="17E04848" w:rsidR="00286897" w:rsidRPr="00286897" w:rsidRDefault="00286897" w:rsidP="00EF3836">
      <w:pPr>
        <w:jc w:val="center"/>
        <w:rPr>
          <w:sz w:val="28"/>
          <w:szCs w:val="28"/>
        </w:rPr>
      </w:pPr>
      <w:r w:rsidRPr="00286897">
        <w:rPr>
          <w:sz w:val="28"/>
          <w:szCs w:val="28"/>
        </w:rPr>
        <w:t>ВИРІШИВ:</w:t>
      </w:r>
      <w:bookmarkStart w:id="1" w:name="_GoBack"/>
      <w:bookmarkEnd w:id="1"/>
    </w:p>
    <w:p w14:paraId="7BAABF8B" w14:textId="72B9BB8E" w:rsidR="00286897" w:rsidRPr="00286897" w:rsidRDefault="00286897" w:rsidP="00286897">
      <w:pPr>
        <w:rPr>
          <w:sz w:val="28"/>
          <w:szCs w:val="28"/>
        </w:rPr>
      </w:pPr>
      <w:r w:rsidRPr="00286897">
        <w:rPr>
          <w:sz w:val="28"/>
          <w:szCs w:val="28"/>
        </w:rPr>
        <w:t>1.</w:t>
      </w:r>
      <w:r>
        <w:rPr>
          <w:sz w:val="28"/>
          <w:szCs w:val="28"/>
        </w:rPr>
        <w:tab/>
        <w:t>Затвердити технічні умови № 678</w:t>
      </w:r>
      <w:r w:rsidRPr="00286897">
        <w:rPr>
          <w:sz w:val="28"/>
          <w:szCs w:val="28"/>
        </w:rPr>
        <w:t xml:space="preserve"> від 27.11.2020р. на централізоване водопостачання та водовідведення для будівництва багатоквартирного житлового будинку по вул. Крип`якевича к/н 4610160300:03:002:0108 у м. Винники</w:t>
      </w:r>
      <w:r>
        <w:rPr>
          <w:sz w:val="28"/>
          <w:szCs w:val="28"/>
        </w:rPr>
        <w:t>.</w:t>
      </w:r>
    </w:p>
    <w:p w14:paraId="6083274A" w14:textId="77777777" w:rsidR="00286897" w:rsidRPr="00286897" w:rsidRDefault="00286897" w:rsidP="00286897">
      <w:pPr>
        <w:rPr>
          <w:sz w:val="28"/>
          <w:szCs w:val="28"/>
        </w:rPr>
      </w:pPr>
      <w:r w:rsidRPr="00286897">
        <w:rPr>
          <w:sz w:val="28"/>
          <w:szCs w:val="28"/>
        </w:rPr>
        <w:t>2.</w:t>
      </w:r>
      <w:r w:rsidRPr="0028689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871C06" w14:textId="77777777" w:rsidR="00286897" w:rsidRPr="00286897" w:rsidRDefault="00286897" w:rsidP="00286897">
      <w:pPr>
        <w:rPr>
          <w:sz w:val="28"/>
          <w:szCs w:val="28"/>
        </w:rPr>
      </w:pPr>
    </w:p>
    <w:p w14:paraId="01C471E0" w14:textId="344AD95D" w:rsidR="00213958" w:rsidRPr="006F2805" w:rsidRDefault="00286897" w:rsidP="00286897">
      <w:pPr>
        <w:rPr>
          <w:sz w:val="28"/>
          <w:szCs w:val="28"/>
        </w:rPr>
      </w:pPr>
      <w:r w:rsidRPr="00286897">
        <w:rPr>
          <w:sz w:val="28"/>
          <w:szCs w:val="28"/>
        </w:rPr>
        <w:t>В.о. міського голови                                                                           Б.Р. 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E320CA" w14:textId="77777777" w:rsidR="00543098" w:rsidRDefault="00543098">
      <w:r>
        <w:separator/>
      </w:r>
    </w:p>
  </w:endnote>
  <w:endnote w:type="continuationSeparator" w:id="0">
    <w:p w14:paraId="40626101" w14:textId="77777777" w:rsidR="00543098" w:rsidRDefault="00543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6E8102" w14:textId="77777777" w:rsidR="00543098" w:rsidRDefault="00543098">
      <w:r>
        <w:separator/>
      </w:r>
    </w:p>
  </w:footnote>
  <w:footnote w:type="continuationSeparator" w:id="0">
    <w:p w14:paraId="372E9C1B" w14:textId="77777777" w:rsidR="00543098" w:rsidRDefault="00543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689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09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170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3836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F1DF1-ECD4-45D2-9F98-AFE9BA749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1076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2025-03-06T13:54:00Z</dcterms:modified>
</cp:coreProperties>
</file>