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177A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матеріальної допомоги заступникам  міського голови м. Винники у 2016 році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77A5" w:rsidRPr="002177A5" w:rsidRDefault="002177A5" w:rsidP="002177A5">
      <w:pPr>
        <w:ind w:firstLine="720"/>
        <w:rPr>
          <w:sz w:val="28"/>
          <w:szCs w:val="28"/>
        </w:rPr>
      </w:pPr>
      <w:r w:rsidRPr="002177A5">
        <w:rPr>
          <w:sz w:val="28"/>
          <w:szCs w:val="28"/>
        </w:rPr>
        <w:t xml:space="preserve">Відповідно до Положення Кабінету Міністрів України від 09.06.2006 року № 268 «Про впорядкування структури та умов праці працівників апарату органів виконавчої влади, органів прокуратури, суддів та інших органів ( у редакції Постанови Кабінету Міністрів України  від 12.05.2007 року № 700), врахавуючи позитивні пропозиції постійної депутатської комісії з питань фінансів, планування бюджету  та контролю над дохідною та видатковою частинами  (протокол №4 від 09.02.2016 року),  Винниківська міська рада </w:t>
      </w:r>
    </w:p>
    <w:p w:rsidR="002177A5" w:rsidRPr="002177A5" w:rsidRDefault="002177A5" w:rsidP="002177A5">
      <w:pPr>
        <w:rPr>
          <w:sz w:val="28"/>
          <w:szCs w:val="28"/>
        </w:rPr>
      </w:pPr>
    </w:p>
    <w:p w:rsidR="002177A5" w:rsidRPr="002177A5" w:rsidRDefault="002177A5" w:rsidP="002177A5">
      <w:pPr>
        <w:rPr>
          <w:sz w:val="28"/>
          <w:szCs w:val="28"/>
        </w:rPr>
      </w:pPr>
    </w:p>
    <w:p w:rsidR="002177A5" w:rsidRPr="002177A5" w:rsidRDefault="002177A5" w:rsidP="002177A5">
      <w:pPr>
        <w:jc w:val="center"/>
        <w:rPr>
          <w:sz w:val="28"/>
          <w:szCs w:val="28"/>
        </w:rPr>
      </w:pPr>
      <w:bookmarkStart w:id="1" w:name="_GoBack"/>
      <w:bookmarkEnd w:id="1"/>
      <w:r w:rsidRPr="002177A5">
        <w:rPr>
          <w:sz w:val="28"/>
          <w:szCs w:val="28"/>
        </w:rPr>
        <w:t>В И Р І Ш И Л А :</w:t>
      </w:r>
    </w:p>
    <w:p w:rsidR="002177A5" w:rsidRPr="002177A5" w:rsidRDefault="002177A5" w:rsidP="002177A5">
      <w:pPr>
        <w:rPr>
          <w:sz w:val="28"/>
          <w:szCs w:val="28"/>
        </w:rPr>
      </w:pPr>
    </w:p>
    <w:p w:rsidR="002177A5" w:rsidRPr="002177A5" w:rsidRDefault="002177A5" w:rsidP="002177A5">
      <w:pPr>
        <w:rPr>
          <w:sz w:val="28"/>
          <w:szCs w:val="28"/>
        </w:rPr>
      </w:pPr>
      <w:r w:rsidRPr="002177A5">
        <w:rPr>
          <w:sz w:val="28"/>
          <w:szCs w:val="28"/>
        </w:rPr>
        <w:t>1.</w:t>
      </w:r>
      <w:r w:rsidRPr="002177A5">
        <w:rPr>
          <w:sz w:val="28"/>
          <w:szCs w:val="28"/>
        </w:rPr>
        <w:tab/>
        <w:t xml:space="preserve"> Надати  заступникам міського голови: заступнику міського голови з питань міжнародного партнерства та гуманітарного розвитку та заступнику міського голови з питань житлово-комунального господарства та фінансової політики м. Винники у 2016 році матеріальну допомогу для вирішення соціально-побутових питань та допомогу на оздоровлення при наданні основної щорічної відпустки у розмірі, що не перевищує середньомісячної  заробітної плати;</w:t>
      </w:r>
    </w:p>
    <w:p w:rsidR="002177A5" w:rsidRPr="002177A5" w:rsidRDefault="002177A5" w:rsidP="002177A5">
      <w:pPr>
        <w:rPr>
          <w:sz w:val="28"/>
          <w:szCs w:val="28"/>
        </w:rPr>
      </w:pPr>
      <w:r w:rsidRPr="002177A5">
        <w:rPr>
          <w:sz w:val="28"/>
          <w:szCs w:val="28"/>
        </w:rPr>
        <w:t>2.</w:t>
      </w:r>
      <w:r w:rsidRPr="002177A5">
        <w:rPr>
          <w:sz w:val="28"/>
          <w:szCs w:val="28"/>
        </w:rPr>
        <w:tab/>
        <w:t>Начальнику відділу обліку та звітності проводити нарахування у межах затвердження видатків на оплату праці на 2016 рік.</w:t>
      </w:r>
    </w:p>
    <w:p w:rsidR="002177A5" w:rsidRPr="002177A5" w:rsidRDefault="002177A5" w:rsidP="002177A5">
      <w:pPr>
        <w:rPr>
          <w:sz w:val="28"/>
          <w:szCs w:val="28"/>
        </w:rPr>
      </w:pPr>
      <w:r w:rsidRPr="002177A5">
        <w:rPr>
          <w:sz w:val="28"/>
          <w:szCs w:val="28"/>
        </w:rPr>
        <w:t xml:space="preserve">     </w:t>
      </w:r>
    </w:p>
    <w:p w:rsidR="002177A5" w:rsidRPr="002177A5" w:rsidRDefault="002177A5" w:rsidP="002177A5">
      <w:pPr>
        <w:rPr>
          <w:sz w:val="28"/>
          <w:szCs w:val="28"/>
        </w:rPr>
      </w:pPr>
    </w:p>
    <w:p w:rsidR="002177A5" w:rsidRPr="002177A5" w:rsidRDefault="002177A5" w:rsidP="002177A5">
      <w:pPr>
        <w:rPr>
          <w:sz w:val="28"/>
          <w:szCs w:val="28"/>
        </w:rPr>
      </w:pPr>
    </w:p>
    <w:p w:rsidR="002177A5" w:rsidRPr="002177A5" w:rsidRDefault="002177A5" w:rsidP="002177A5">
      <w:pPr>
        <w:rPr>
          <w:sz w:val="28"/>
          <w:szCs w:val="28"/>
        </w:rPr>
      </w:pPr>
      <w:r w:rsidRPr="002177A5">
        <w:rPr>
          <w:sz w:val="28"/>
          <w:szCs w:val="28"/>
        </w:rPr>
        <w:t xml:space="preserve">    Міський голова</w:t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  <w:t>В.Л. Квурт</w:t>
      </w:r>
    </w:p>
    <w:p w:rsidR="002177A5" w:rsidRPr="002177A5" w:rsidRDefault="002177A5" w:rsidP="002177A5">
      <w:pPr>
        <w:rPr>
          <w:sz w:val="28"/>
          <w:szCs w:val="28"/>
        </w:rPr>
      </w:pPr>
    </w:p>
    <w:p w:rsidR="002177A5" w:rsidRPr="002177A5" w:rsidRDefault="002177A5" w:rsidP="002177A5">
      <w:pPr>
        <w:rPr>
          <w:sz w:val="28"/>
          <w:szCs w:val="28"/>
        </w:rPr>
      </w:pP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</w:p>
    <w:p w:rsidR="002177A5" w:rsidRPr="002177A5" w:rsidRDefault="002177A5" w:rsidP="002177A5">
      <w:pPr>
        <w:rPr>
          <w:sz w:val="28"/>
          <w:szCs w:val="28"/>
        </w:rPr>
      </w:pP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  <w:r w:rsidRPr="002177A5">
        <w:rPr>
          <w:sz w:val="28"/>
          <w:szCs w:val="28"/>
        </w:rPr>
        <w:tab/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C9A" w:rsidRDefault="001B1C9A">
      <w:r>
        <w:separator/>
      </w:r>
    </w:p>
  </w:endnote>
  <w:endnote w:type="continuationSeparator" w:id="0">
    <w:p w:rsidR="001B1C9A" w:rsidRDefault="001B1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C9A" w:rsidRDefault="001B1C9A">
      <w:r>
        <w:separator/>
      </w:r>
    </w:p>
  </w:footnote>
  <w:footnote w:type="continuationSeparator" w:id="0">
    <w:p w:rsidR="001B1C9A" w:rsidRDefault="001B1C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1C9A"/>
    <w:rsid w:val="001B53EB"/>
    <w:rsid w:val="00213958"/>
    <w:rsid w:val="002177A5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F94EC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858CCD-935B-4BC7-8E82-94D530553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2023-02-23T12:23:00Z</dcterms:modified>
</cp:coreProperties>
</file>