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147</w:t>
            </w:r>
          </w:p>
        </w:tc>
      </w:tr>
      <w:tr w:rsidR="008C6E6E" w:rsidRPr="008C6E6E" w:rsidTr="008C6E6E">
        <w:tc>
          <w:tcPr>
            <w:tcW w:w="9628" w:type="dxa"/>
          </w:tcPr>
          <w:p w:rsidR="008C6E6E" w:rsidRDefault="00FB65C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11.02.2016р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утворення Молодіжної ради при Винниківській міській раді</w:t>
            </w:r>
          </w:p>
          <w:p w:rsidR="00BE7A3D" w:rsidRDefault="00BE7A3D" w:rsidP="00471A72">
            <w:pPr>
              <w:rPr>
                <w:sz w:val="28"/>
              </w:rPr>
            </w:pPr>
          </w:p>
        </w:tc>
        <w:tc>
          <w:tcPr>
            <w:tcW w:w="4814" w:type="dxa"/>
          </w:tcPr>
          <w:p w:rsidR="00BE7A3D" w:rsidRDefault="00BE7A3D" w:rsidP="00471A72">
            <w:pPr>
              <w:rPr>
                <w:sz w:val="28"/>
              </w:rPr>
            </w:pPr>
          </w:p>
        </w:tc>
      </w:tr>
    </w:tbl>
    <w:p w:rsidR="00FB65C6" w:rsidRPr="00FB65C6" w:rsidRDefault="00FB65C6" w:rsidP="00FB65C6">
      <w:pPr>
        <w:ind w:firstLine="720"/>
        <w:rPr>
          <w:sz w:val="28"/>
          <w:szCs w:val="28"/>
        </w:rPr>
      </w:pPr>
      <w:r w:rsidRPr="00FB65C6">
        <w:rPr>
          <w:sz w:val="28"/>
          <w:szCs w:val="28"/>
        </w:rPr>
        <w:t>Керуючись Законом України «Про місцеве самоврядування в Україні», з метою залучення молоді до формування молодіжної політики та соціально-культурного розвитку міста, забезпечення узгодженості дій у вирішенні питань, пов'язаних із життям молоді та її участю в усіх сферах життя суспільства, проведенням інформаційно-навчальної роботи серед молоді та консолідації молодіжного руху міста Винники, Винниківська міська рада</w:t>
      </w:r>
    </w:p>
    <w:p w:rsidR="00FB65C6" w:rsidRPr="00FB65C6" w:rsidRDefault="00FB65C6" w:rsidP="00FB65C6">
      <w:pPr>
        <w:rPr>
          <w:sz w:val="28"/>
          <w:szCs w:val="28"/>
        </w:rPr>
      </w:pPr>
    </w:p>
    <w:p w:rsidR="00FB65C6" w:rsidRPr="00FB65C6" w:rsidRDefault="00FB65C6" w:rsidP="00FB65C6">
      <w:pPr>
        <w:jc w:val="center"/>
        <w:rPr>
          <w:sz w:val="28"/>
          <w:szCs w:val="28"/>
        </w:rPr>
      </w:pPr>
      <w:bookmarkStart w:id="1" w:name="_GoBack"/>
      <w:bookmarkEnd w:id="1"/>
      <w:r w:rsidRPr="00FB65C6">
        <w:rPr>
          <w:sz w:val="28"/>
          <w:szCs w:val="28"/>
        </w:rPr>
        <w:t>вирішила:</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1. Утворити Молодіжну раду при Винниківській міській раді як консультативно-дорадчий, представницький орган з питань молодіжної політики, покликаний сприяти взаємодії Винниківської міської ради, виконавчих органів Винниківської міської ради та молоді міста Винники.</w:t>
      </w:r>
    </w:p>
    <w:p w:rsidR="00FB65C6" w:rsidRPr="00FB65C6" w:rsidRDefault="00FB65C6" w:rsidP="00FB65C6">
      <w:pPr>
        <w:rPr>
          <w:sz w:val="28"/>
          <w:szCs w:val="28"/>
        </w:rPr>
      </w:pPr>
      <w:r w:rsidRPr="00FB65C6">
        <w:rPr>
          <w:sz w:val="28"/>
          <w:szCs w:val="28"/>
        </w:rPr>
        <w:t>2. Затвердити Положення про Молодіжну раду при Винниківській міській раді (Додаток 1).</w:t>
      </w:r>
    </w:p>
    <w:p w:rsidR="00FB65C6" w:rsidRPr="00FB65C6" w:rsidRDefault="00FB65C6" w:rsidP="00FB65C6">
      <w:pPr>
        <w:rPr>
          <w:sz w:val="28"/>
          <w:szCs w:val="28"/>
        </w:rPr>
      </w:pPr>
      <w:r w:rsidRPr="00FB65C6">
        <w:rPr>
          <w:sz w:val="28"/>
          <w:szCs w:val="28"/>
        </w:rPr>
        <w:t>3. Затвердити Статут Молодіжної ради при Винниківській міській раді, прийнятий загальними зборами молодіжної ради 05.02.2016 року (Додаток 2).</w:t>
      </w:r>
    </w:p>
    <w:p w:rsidR="00FB65C6" w:rsidRPr="00FB65C6" w:rsidRDefault="00FB65C6" w:rsidP="00FB65C6">
      <w:pPr>
        <w:rPr>
          <w:sz w:val="28"/>
          <w:szCs w:val="28"/>
        </w:rPr>
      </w:pPr>
      <w:r w:rsidRPr="00FB65C6">
        <w:rPr>
          <w:sz w:val="28"/>
          <w:szCs w:val="28"/>
        </w:rPr>
        <w:t>4. Контроль за виконанням рішення покласти на заступника міського голови з питань міжнародного партнерства та гуманітарного розвитку.</w:t>
      </w: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Міський голова                                                                          В. Квурт</w:t>
      </w: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lastRenderedPageBreak/>
        <w:t>Додаток  1</w:t>
      </w:r>
    </w:p>
    <w:p w:rsidR="00FB65C6" w:rsidRPr="00FB65C6" w:rsidRDefault="00FB65C6" w:rsidP="00FB65C6">
      <w:pPr>
        <w:rPr>
          <w:sz w:val="28"/>
          <w:szCs w:val="28"/>
        </w:rPr>
      </w:pPr>
      <w:r w:rsidRPr="00FB65C6">
        <w:rPr>
          <w:sz w:val="28"/>
          <w:szCs w:val="28"/>
        </w:rPr>
        <w:t>до рішення Винниківської міської ради</w:t>
      </w:r>
    </w:p>
    <w:p w:rsidR="00FB65C6" w:rsidRPr="00FB65C6" w:rsidRDefault="00FB65C6" w:rsidP="00FB65C6">
      <w:pPr>
        <w:rPr>
          <w:sz w:val="28"/>
          <w:szCs w:val="28"/>
        </w:rPr>
      </w:pPr>
      <w:r w:rsidRPr="00FB65C6">
        <w:rPr>
          <w:sz w:val="28"/>
          <w:szCs w:val="28"/>
        </w:rPr>
        <w:t xml:space="preserve">№147 від 11.02.2016р. </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 xml:space="preserve">ПОЛОЖЕННЯ </w:t>
      </w:r>
    </w:p>
    <w:p w:rsidR="00FB65C6" w:rsidRPr="00FB65C6" w:rsidRDefault="00FB65C6" w:rsidP="00FB65C6">
      <w:pPr>
        <w:rPr>
          <w:sz w:val="28"/>
          <w:szCs w:val="28"/>
        </w:rPr>
      </w:pPr>
      <w:r w:rsidRPr="00FB65C6">
        <w:rPr>
          <w:sz w:val="28"/>
          <w:szCs w:val="28"/>
        </w:rPr>
        <w:t>про Молодіжну раду при Винниківській міській раді</w:t>
      </w: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 xml:space="preserve">1. Загальні положення </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 xml:space="preserve">1.1. Молодіжна рада при Винниківській міській раді (далі – Молодіжна рада) є консультативно-дорадчим, представницьким органом з питань молодіжної політики, покликаним сприяти взаємодії Винниківської міської ради, виконавчих органів Винниківської міської ради та молоді міста Винники, забезпечувати узгодженість дій у вирішенні питань, пов'язаних із життям молоді та її участю в усіх сферах життя суспільства, проведенням інформаційно-навчальної роботи серед молоді та консолідації молодіжного руху міста Винники. </w:t>
      </w:r>
    </w:p>
    <w:p w:rsidR="00FB65C6" w:rsidRPr="00FB65C6" w:rsidRDefault="00FB65C6" w:rsidP="00FB65C6">
      <w:pPr>
        <w:rPr>
          <w:sz w:val="28"/>
          <w:szCs w:val="28"/>
        </w:rPr>
      </w:pPr>
      <w:r w:rsidRPr="00FB65C6">
        <w:rPr>
          <w:sz w:val="28"/>
          <w:szCs w:val="28"/>
        </w:rPr>
        <w:t xml:space="preserve">1.2. Молодіжна рада у своїй діяльності керується Конституцією України, діючим законодавством України, рішеннями Винниківської міської ради та її виконавчого комітету, розпорядженнями міського голови, цим Положенням та іншими актами локального врегулювання місцевої громади. </w:t>
      </w:r>
    </w:p>
    <w:p w:rsidR="00FB65C6" w:rsidRPr="00FB65C6" w:rsidRDefault="00FB65C6" w:rsidP="00FB65C6">
      <w:pPr>
        <w:rPr>
          <w:sz w:val="28"/>
          <w:szCs w:val="28"/>
        </w:rPr>
      </w:pPr>
      <w:r w:rsidRPr="00FB65C6">
        <w:rPr>
          <w:sz w:val="28"/>
          <w:szCs w:val="28"/>
        </w:rPr>
        <w:t xml:space="preserve">1.3. Основними завданнями Молодіжної ради є: </w:t>
      </w:r>
    </w:p>
    <w:p w:rsidR="00FB65C6" w:rsidRPr="00FB65C6" w:rsidRDefault="00FB65C6" w:rsidP="00FB65C6">
      <w:pPr>
        <w:rPr>
          <w:sz w:val="28"/>
          <w:szCs w:val="28"/>
        </w:rPr>
      </w:pPr>
      <w:r w:rsidRPr="00FB65C6">
        <w:rPr>
          <w:sz w:val="28"/>
          <w:szCs w:val="28"/>
        </w:rPr>
        <w:t xml:space="preserve">- залучення молоді до участі у громадському житті міста Винники шляхом розробки та реалізації молодіжних програм; </w:t>
      </w:r>
    </w:p>
    <w:p w:rsidR="00FB65C6" w:rsidRPr="00FB65C6" w:rsidRDefault="00FB65C6" w:rsidP="00FB65C6">
      <w:pPr>
        <w:rPr>
          <w:sz w:val="28"/>
          <w:szCs w:val="28"/>
        </w:rPr>
      </w:pPr>
      <w:r w:rsidRPr="00FB65C6">
        <w:rPr>
          <w:sz w:val="28"/>
          <w:szCs w:val="28"/>
        </w:rPr>
        <w:t xml:space="preserve">- поширення серед молоді волонтерського руху, спрямованого на поліпшення соціального становища та життя молоді міста Винники; </w:t>
      </w:r>
    </w:p>
    <w:p w:rsidR="00FB65C6" w:rsidRPr="00FB65C6" w:rsidRDefault="00FB65C6" w:rsidP="00FB65C6">
      <w:pPr>
        <w:rPr>
          <w:sz w:val="28"/>
          <w:szCs w:val="28"/>
        </w:rPr>
      </w:pPr>
      <w:r w:rsidRPr="00FB65C6">
        <w:rPr>
          <w:sz w:val="28"/>
          <w:szCs w:val="28"/>
        </w:rPr>
        <w:t xml:space="preserve">- вивчення, систематичний аналіз і прогнозування будь-яких соціальних процесів у молодіжному середовищі; </w:t>
      </w:r>
    </w:p>
    <w:p w:rsidR="00FB65C6" w:rsidRPr="00FB65C6" w:rsidRDefault="00FB65C6" w:rsidP="00FB65C6">
      <w:pPr>
        <w:rPr>
          <w:sz w:val="28"/>
          <w:szCs w:val="28"/>
        </w:rPr>
      </w:pPr>
      <w:r w:rsidRPr="00FB65C6">
        <w:rPr>
          <w:sz w:val="28"/>
          <w:szCs w:val="28"/>
        </w:rPr>
        <w:t xml:space="preserve">- визначення та обґрунтування пріоритетних напрямів молодіжної політики, зміцнення правових та матеріальних гарантій молоді. </w:t>
      </w:r>
    </w:p>
    <w:p w:rsidR="00FB65C6" w:rsidRPr="00FB65C6" w:rsidRDefault="00FB65C6" w:rsidP="00FB65C6">
      <w:pPr>
        <w:rPr>
          <w:sz w:val="28"/>
          <w:szCs w:val="28"/>
        </w:rPr>
      </w:pPr>
      <w:r w:rsidRPr="00FB65C6">
        <w:rPr>
          <w:sz w:val="28"/>
          <w:szCs w:val="28"/>
        </w:rPr>
        <w:t xml:space="preserve">1.4. Молодіжна рада систематично інформує громадськість про свою діяльність і прийняті рішення через офіційний сайт Винниківської міської ради та у засобах масової інформації. </w:t>
      </w:r>
    </w:p>
    <w:p w:rsidR="00FB65C6" w:rsidRPr="00FB65C6" w:rsidRDefault="00FB65C6" w:rsidP="00FB65C6">
      <w:pPr>
        <w:rPr>
          <w:sz w:val="28"/>
          <w:szCs w:val="28"/>
        </w:rPr>
      </w:pPr>
      <w:r w:rsidRPr="00FB65C6">
        <w:rPr>
          <w:sz w:val="28"/>
          <w:szCs w:val="28"/>
        </w:rPr>
        <w:t>1.5. Молодіжна рада не належить до релігійних об'єднань і політичних партій та рухів, а користується принципом надання рівних можливостей стосовно співпраці з ними.</w:t>
      </w:r>
    </w:p>
    <w:p w:rsidR="00FB65C6" w:rsidRPr="00FB65C6" w:rsidRDefault="00FB65C6" w:rsidP="00FB65C6">
      <w:pPr>
        <w:rPr>
          <w:sz w:val="28"/>
          <w:szCs w:val="28"/>
        </w:rPr>
      </w:pPr>
      <w:r w:rsidRPr="00FB65C6">
        <w:rPr>
          <w:sz w:val="28"/>
          <w:szCs w:val="28"/>
        </w:rPr>
        <w:t xml:space="preserve">1.6. Члени Молодіжної ради працюють на громадських засадах та діють на засадах законності, гласності, поєднання загальнодержавних, громадських та місцевих інтересів. </w:t>
      </w:r>
    </w:p>
    <w:p w:rsidR="00FB65C6" w:rsidRPr="00FB65C6" w:rsidRDefault="00FB65C6" w:rsidP="00FB65C6">
      <w:pPr>
        <w:rPr>
          <w:sz w:val="28"/>
          <w:szCs w:val="28"/>
        </w:rPr>
      </w:pPr>
      <w:r w:rsidRPr="00FB65C6">
        <w:rPr>
          <w:sz w:val="28"/>
          <w:szCs w:val="28"/>
        </w:rPr>
        <w:t xml:space="preserve">1.7. У своїй діяльності Молодіжна рада підзвітна Винниківській міській раді. </w:t>
      </w:r>
    </w:p>
    <w:p w:rsidR="00FB65C6" w:rsidRPr="00FB65C6" w:rsidRDefault="00FB65C6" w:rsidP="00FB65C6">
      <w:pPr>
        <w:rPr>
          <w:sz w:val="28"/>
          <w:szCs w:val="28"/>
        </w:rPr>
      </w:pPr>
      <w:r w:rsidRPr="00FB65C6">
        <w:rPr>
          <w:sz w:val="28"/>
          <w:szCs w:val="28"/>
        </w:rPr>
        <w:t xml:space="preserve">1.8. Молодіжна рада не має статусу юридичної особи. </w:t>
      </w:r>
    </w:p>
    <w:p w:rsidR="00FB65C6" w:rsidRPr="00FB65C6" w:rsidRDefault="00FB65C6" w:rsidP="00FB65C6">
      <w:pPr>
        <w:rPr>
          <w:sz w:val="28"/>
          <w:szCs w:val="28"/>
        </w:rPr>
      </w:pPr>
      <w:r w:rsidRPr="00FB65C6">
        <w:rPr>
          <w:sz w:val="28"/>
          <w:szCs w:val="28"/>
        </w:rPr>
        <w:t xml:space="preserve">1.9. Координацію діяльності Молодіжної ради здійснює заступник міського голови з питань міжнародного партнерства та гуманітарного розвитку, а </w:t>
      </w:r>
      <w:r w:rsidRPr="00FB65C6">
        <w:rPr>
          <w:sz w:val="28"/>
          <w:szCs w:val="28"/>
        </w:rPr>
        <w:lastRenderedPageBreak/>
        <w:t>головним розпорядником коштів місцевого бюджету, передбачених на фінансування програм та заходів Молодіжної ради є міський голова.</w:t>
      </w:r>
    </w:p>
    <w:p w:rsidR="00FB65C6" w:rsidRPr="00FB65C6" w:rsidRDefault="00FB65C6" w:rsidP="00FB65C6">
      <w:pPr>
        <w:rPr>
          <w:sz w:val="28"/>
          <w:szCs w:val="28"/>
        </w:rPr>
      </w:pPr>
      <w:r w:rsidRPr="00FB65C6">
        <w:rPr>
          <w:sz w:val="28"/>
          <w:szCs w:val="28"/>
        </w:rPr>
        <w:t xml:space="preserve"> </w:t>
      </w:r>
    </w:p>
    <w:p w:rsidR="00FB65C6" w:rsidRPr="00FB65C6" w:rsidRDefault="00FB65C6" w:rsidP="00FB65C6">
      <w:pPr>
        <w:rPr>
          <w:sz w:val="28"/>
          <w:szCs w:val="28"/>
        </w:rPr>
      </w:pPr>
      <w:r w:rsidRPr="00FB65C6">
        <w:rPr>
          <w:sz w:val="28"/>
          <w:szCs w:val="28"/>
        </w:rPr>
        <w:t xml:space="preserve">2. Склад Молодіжної ради при Винниківській міській раді </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2.1. Увійти до складу Молодіжної ради може член територіальної громади міста Винники, віком від 14 до 18 років, що навчається у навчальному закладі міста або є активним діячем міста.</w:t>
      </w:r>
    </w:p>
    <w:p w:rsidR="00FB65C6" w:rsidRPr="00FB65C6" w:rsidRDefault="00FB65C6" w:rsidP="00FB65C6">
      <w:pPr>
        <w:rPr>
          <w:sz w:val="28"/>
          <w:szCs w:val="28"/>
        </w:rPr>
      </w:pPr>
      <w:r w:rsidRPr="00FB65C6">
        <w:rPr>
          <w:sz w:val="28"/>
          <w:szCs w:val="28"/>
        </w:rPr>
        <w:t xml:space="preserve">2.2. Склад Молодіжної ради формується з представників загальноосвітніх навчальних закладів міста та представників активної молоді міста. </w:t>
      </w:r>
    </w:p>
    <w:p w:rsidR="00FB65C6" w:rsidRPr="00FB65C6" w:rsidRDefault="00FB65C6" w:rsidP="00FB65C6">
      <w:pPr>
        <w:rPr>
          <w:sz w:val="28"/>
          <w:szCs w:val="28"/>
        </w:rPr>
      </w:pPr>
      <w:r w:rsidRPr="00FB65C6">
        <w:rPr>
          <w:sz w:val="28"/>
          <w:szCs w:val="28"/>
        </w:rPr>
        <w:t xml:space="preserve">2.3. Кількісний склад Молодіжної ради формується кожні два роки та затверджується рішенням загальних зборів Молодіжної ради. </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 xml:space="preserve">3. Порядок формування складу Молодіжної ради при Винниківській міській раді </w:t>
      </w:r>
    </w:p>
    <w:p w:rsidR="00FB65C6" w:rsidRPr="00FB65C6" w:rsidRDefault="00FB65C6" w:rsidP="00FB65C6">
      <w:pPr>
        <w:rPr>
          <w:sz w:val="28"/>
          <w:szCs w:val="28"/>
        </w:rPr>
      </w:pPr>
      <w:r w:rsidRPr="00FB65C6">
        <w:rPr>
          <w:sz w:val="28"/>
          <w:szCs w:val="28"/>
        </w:rPr>
        <w:t xml:space="preserve">3.1. Склад молодіжної ради затверджується загальними зборами Молодіжної ради. </w:t>
      </w: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 xml:space="preserve">4. Структура Молодіжної ради </w:t>
      </w:r>
    </w:p>
    <w:p w:rsidR="00FB65C6" w:rsidRPr="00FB65C6" w:rsidRDefault="00FB65C6" w:rsidP="00FB65C6">
      <w:pPr>
        <w:rPr>
          <w:sz w:val="28"/>
          <w:szCs w:val="28"/>
        </w:rPr>
      </w:pPr>
      <w:r w:rsidRPr="00FB65C6">
        <w:rPr>
          <w:sz w:val="28"/>
          <w:szCs w:val="28"/>
        </w:rPr>
        <w:t xml:space="preserve">4.1. Голова Молодіжної ради: </w:t>
      </w:r>
    </w:p>
    <w:p w:rsidR="00FB65C6" w:rsidRPr="00FB65C6" w:rsidRDefault="00FB65C6" w:rsidP="00FB65C6">
      <w:pPr>
        <w:rPr>
          <w:sz w:val="28"/>
          <w:szCs w:val="28"/>
        </w:rPr>
      </w:pPr>
      <w:r w:rsidRPr="00FB65C6">
        <w:rPr>
          <w:sz w:val="28"/>
          <w:szCs w:val="28"/>
        </w:rPr>
        <w:t xml:space="preserve">4.1.1. Представляє Молодіжну раду у відносинах з органами державної влади, місцевого самоврядування, фізичними і юридичними особами та здійснює інші представницькі функції. Має право вносити питання або проекти до порядку денного загальних зборів Молодіжної ради без попереднього обговорення у відповідних комісіях. </w:t>
      </w:r>
    </w:p>
    <w:p w:rsidR="00FB65C6" w:rsidRPr="00FB65C6" w:rsidRDefault="00FB65C6" w:rsidP="00FB65C6">
      <w:pPr>
        <w:rPr>
          <w:sz w:val="28"/>
          <w:szCs w:val="28"/>
        </w:rPr>
      </w:pPr>
      <w:r w:rsidRPr="00FB65C6">
        <w:rPr>
          <w:sz w:val="28"/>
          <w:szCs w:val="28"/>
        </w:rPr>
        <w:t xml:space="preserve">4.1.2. Контролює виконання рішень загальних зборів Молодіжної ради та виконавчого комітету. </w:t>
      </w:r>
    </w:p>
    <w:p w:rsidR="00FB65C6" w:rsidRPr="00FB65C6" w:rsidRDefault="00FB65C6" w:rsidP="00FB65C6">
      <w:pPr>
        <w:rPr>
          <w:sz w:val="28"/>
          <w:szCs w:val="28"/>
        </w:rPr>
      </w:pPr>
      <w:r w:rsidRPr="00FB65C6">
        <w:rPr>
          <w:sz w:val="28"/>
          <w:szCs w:val="28"/>
        </w:rPr>
        <w:t xml:space="preserve">4.1.3. Головує на загальних зборах Молодіжної ради та засіданнях її виконавчого комітету. </w:t>
      </w:r>
    </w:p>
    <w:p w:rsidR="00FB65C6" w:rsidRPr="00FB65C6" w:rsidRDefault="00FB65C6" w:rsidP="00FB65C6">
      <w:pPr>
        <w:rPr>
          <w:sz w:val="28"/>
          <w:szCs w:val="28"/>
        </w:rPr>
      </w:pPr>
      <w:r w:rsidRPr="00FB65C6">
        <w:rPr>
          <w:sz w:val="28"/>
          <w:szCs w:val="28"/>
        </w:rPr>
        <w:t xml:space="preserve">4.1.4. Обирається та переобирається на загальних зборах Молодіжної ради. </w:t>
      </w:r>
    </w:p>
    <w:p w:rsidR="00FB65C6" w:rsidRPr="00FB65C6" w:rsidRDefault="00FB65C6" w:rsidP="00FB65C6">
      <w:pPr>
        <w:rPr>
          <w:sz w:val="28"/>
          <w:szCs w:val="28"/>
        </w:rPr>
      </w:pPr>
      <w:r w:rsidRPr="00FB65C6">
        <w:rPr>
          <w:sz w:val="28"/>
          <w:szCs w:val="28"/>
        </w:rPr>
        <w:t xml:space="preserve">4.2. Заступник голови Молодіжної ради: </w:t>
      </w:r>
    </w:p>
    <w:p w:rsidR="00FB65C6" w:rsidRPr="00FB65C6" w:rsidRDefault="00FB65C6" w:rsidP="00FB65C6">
      <w:pPr>
        <w:rPr>
          <w:sz w:val="28"/>
          <w:szCs w:val="28"/>
        </w:rPr>
      </w:pPr>
      <w:r w:rsidRPr="00FB65C6">
        <w:rPr>
          <w:sz w:val="28"/>
          <w:szCs w:val="28"/>
        </w:rPr>
        <w:t xml:space="preserve">4.2.1. Представляє Молодіжну раду у відносинах з органами державної влади, місцевого самоврядування, фізичними і юридичними особами та здійснює інші представницькі функції. </w:t>
      </w:r>
    </w:p>
    <w:p w:rsidR="00FB65C6" w:rsidRPr="00FB65C6" w:rsidRDefault="00FB65C6" w:rsidP="00FB65C6">
      <w:pPr>
        <w:rPr>
          <w:sz w:val="28"/>
          <w:szCs w:val="28"/>
        </w:rPr>
      </w:pPr>
      <w:r w:rsidRPr="00FB65C6">
        <w:rPr>
          <w:sz w:val="28"/>
          <w:szCs w:val="28"/>
        </w:rPr>
        <w:t xml:space="preserve">4.2.2. Забезпечує виконання рішень виконавчого комітету та загальних зборів Молодіжної ради. </w:t>
      </w:r>
    </w:p>
    <w:p w:rsidR="00FB65C6" w:rsidRPr="00FB65C6" w:rsidRDefault="00FB65C6" w:rsidP="00FB65C6">
      <w:pPr>
        <w:rPr>
          <w:sz w:val="28"/>
          <w:szCs w:val="28"/>
        </w:rPr>
      </w:pPr>
      <w:r w:rsidRPr="00FB65C6">
        <w:rPr>
          <w:sz w:val="28"/>
          <w:szCs w:val="28"/>
        </w:rPr>
        <w:t xml:space="preserve">4.2.3. Головує на загальних зборах Молодіжної ради та засіданнях її виконавчого комітету у період відсутності або хвороби голови Молодіжної ради. </w:t>
      </w:r>
    </w:p>
    <w:p w:rsidR="00FB65C6" w:rsidRPr="00FB65C6" w:rsidRDefault="00FB65C6" w:rsidP="00FB65C6">
      <w:pPr>
        <w:rPr>
          <w:sz w:val="28"/>
          <w:szCs w:val="28"/>
        </w:rPr>
      </w:pPr>
      <w:r w:rsidRPr="00FB65C6">
        <w:rPr>
          <w:sz w:val="28"/>
          <w:szCs w:val="28"/>
        </w:rPr>
        <w:t xml:space="preserve">4.2.4. Обирається та переобирається на загальних зборах Молодіжної ради. </w:t>
      </w:r>
    </w:p>
    <w:p w:rsidR="00FB65C6" w:rsidRPr="00FB65C6" w:rsidRDefault="00FB65C6" w:rsidP="00FB65C6">
      <w:pPr>
        <w:rPr>
          <w:sz w:val="28"/>
          <w:szCs w:val="28"/>
        </w:rPr>
      </w:pPr>
      <w:r w:rsidRPr="00FB65C6">
        <w:rPr>
          <w:sz w:val="28"/>
          <w:szCs w:val="28"/>
        </w:rPr>
        <w:t xml:space="preserve">4.3. Секретар Молодіжної ради: </w:t>
      </w:r>
    </w:p>
    <w:p w:rsidR="00FB65C6" w:rsidRPr="00FB65C6" w:rsidRDefault="00FB65C6" w:rsidP="00FB65C6">
      <w:pPr>
        <w:rPr>
          <w:sz w:val="28"/>
          <w:szCs w:val="28"/>
        </w:rPr>
      </w:pPr>
      <w:r w:rsidRPr="00FB65C6">
        <w:rPr>
          <w:sz w:val="28"/>
          <w:szCs w:val="28"/>
        </w:rPr>
        <w:t xml:space="preserve">4.3.1. Організовує підготовку загальних зборів Молодіжної ради з питань, що виносяться на розгляд ради. </w:t>
      </w:r>
    </w:p>
    <w:p w:rsidR="00FB65C6" w:rsidRPr="00FB65C6" w:rsidRDefault="00FB65C6" w:rsidP="00FB65C6">
      <w:pPr>
        <w:rPr>
          <w:sz w:val="28"/>
          <w:szCs w:val="28"/>
        </w:rPr>
      </w:pPr>
      <w:r w:rsidRPr="00FB65C6">
        <w:rPr>
          <w:sz w:val="28"/>
          <w:szCs w:val="28"/>
        </w:rPr>
        <w:lastRenderedPageBreak/>
        <w:t xml:space="preserve">4.3.2. Забезпечує своєчасне доведення рішень Молодіжної ради до виконавців і молоді. </w:t>
      </w:r>
    </w:p>
    <w:p w:rsidR="00FB65C6" w:rsidRPr="00FB65C6" w:rsidRDefault="00FB65C6" w:rsidP="00FB65C6">
      <w:pPr>
        <w:rPr>
          <w:sz w:val="28"/>
          <w:szCs w:val="28"/>
        </w:rPr>
      </w:pPr>
      <w:r w:rsidRPr="00FB65C6">
        <w:rPr>
          <w:sz w:val="28"/>
          <w:szCs w:val="28"/>
        </w:rPr>
        <w:t xml:space="preserve">4.3.3. Забезпечує зберігання офіційних документів, пов'язаних з роботою ради. </w:t>
      </w:r>
    </w:p>
    <w:p w:rsidR="00FB65C6" w:rsidRPr="00FB65C6" w:rsidRDefault="00FB65C6" w:rsidP="00FB65C6">
      <w:pPr>
        <w:rPr>
          <w:sz w:val="28"/>
          <w:szCs w:val="28"/>
        </w:rPr>
      </w:pPr>
      <w:r w:rsidRPr="00FB65C6">
        <w:rPr>
          <w:sz w:val="28"/>
          <w:szCs w:val="28"/>
        </w:rPr>
        <w:t xml:space="preserve">4.3.4. Вирішує за дорученням голови Молодіжної ради та виконавчого комітету питання, пов'язані з організацією діяльності Молодіжної ради. </w:t>
      </w:r>
    </w:p>
    <w:p w:rsidR="00FB65C6" w:rsidRPr="00FB65C6" w:rsidRDefault="00FB65C6" w:rsidP="00FB65C6">
      <w:pPr>
        <w:rPr>
          <w:sz w:val="28"/>
          <w:szCs w:val="28"/>
        </w:rPr>
      </w:pPr>
      <w:r w:rsidRPr="00FB65C6">
        <w:rPr>
          <w:sz w:val="28"/>
          <w:szCs w:val="28"/>
        </w:rPr>
        <w:t xml:space="preserve">4.3.5. Складає звіт про діяльність Молодіжної ради за рік. </w:t>
      </w:r>
    </w:p>
    <w:p w:rsidR="00FB65C6" w:rsidRPr="00FB65C6" w:rsidRDefault="00FB65C6" w:rsidP="00FB65C6">
      <w:pPr>
        <w:rPr>
          <w:sz w:val="28"/>
          <w:szCs w:val="28"/>
        </w:rPr>
      </w:pPr>
      <w:r w:rsidRPr="00FB65C6">
        <w:rPr>
          <w:sz w:val="28"/>
          <w:szCs w:val="28"/>
        </w:rPr>
        <w:t xml:space="preserve">4.3.6. Веде протоколи засідань загальних зборів Молодіжної ради та виконавчого комітету. </w:t>
      </w:r>
    </w:p>
    <w:p w:rsidR="00FB65C6" w:rsidRPr="00FB65C6" w:rsidRDefault="00FB65C6" w:rsidP="00FB65C6">
      <w:pPr>
        <w:rPr>
          <w:sz w:val="28"/>
          <w:szCs w:val="28"/>
        </w:rPr>
      </w:pPr>
      <w:r w:rsidRPr="00FB65C6">
        <w:rPr>
          <w:sz w:val="28"/>
          <w:szCs w:val="28"/>
        </w:rPr>
        <w:t xml:space="preserve">4.3.7. Веде журнал обліку вхідної та вихідної кореспонденції та організовує ведення документообігу Молодіжної ради. </w:t>
      </w:r>
    </w:p>
    <w:p w:rsidR="00FB65C6" w:rsidRPr="00FB65C6" w:rsidRDefault="00FB65C6" w:rsidP="00FB65C6">
      <w:pPr>
        <w:rPr>
          <w:sz w:val="28"/>
          <w:szCs w:val="28"/>
        </w:rPr>
      </w:pPr>
      <w:r w:rsidRPr="00FB65C6">
        <w:rPr>
          <w:sz w:val="28"/>
          <w:szCs w:val="28"/>
        </w:rPr>
        <w:t xml:space="preserve">4.3.9. Забезпечує членів Молодіжної ради необхідними матеріалами та інформацією до засідань Молодіжної ради. </w:t>
      </w:r>
    </w:p>
    <w:p w:rsidR="00FB65C6" w:rsidRPr="00FB65C6" w:rsidRDefault="00FB65C6" w:rsidP="00FB65C6">
      <w:pPr>
        <w:rPr>
          <w:sz w:val="28"/>
          <w:szCs w:val="28"/>
        </w:rPr>
      </w:pPr>
      <w:r w:rsidRPr="00FB65C6">
        <w:rPr>
          <w:sz w:val="28"/>
          <w:szCs w:val="28"/>
        </w:rPr>
        <w:t xml:space="preserve">4.3.10. Обирається та переобирається на загальних зборах Молодіжної ради. </w:t>
      </w:r>
    </w:p>
    <w:p w:rsidR="00FB65C6" w:rsidRPr="00FB65C6" w:rsidRDefault="00FB65C6" w:rsidP="00FB65C6">
      <w:pPr>
        <w:rPr>
          <w:sz w:val="28"/>
          <w:szCs w:val="28"/>
        </w:rPr>
      </w:pPr>
      <w:r w:rsidRPr="00FB65C6">
        <w:rPr>
          <w:sz w:val="28"/>
          <w:szCs w:val="28"/>
        </w:rPr>
        <w:t xml:space="preserve">4.4. Комісії Молодіжної ради: </w:t>
      </w:r>
    </w:p>
    <w:p w:rsidR="00FB65C6" w:rsidRPr="00FB65C6" w:rsidRDefault="00FB65C6" w:rsidP="00FB65C6">
      <w:pPr>
        <w:rPr>
          <w:sz w:val="28"/>
          <w:szCs w:val="28"/>
        </w:rPr>
      </w:pPr>
      <w:r w:rsidRPr="00FB65C6">
        <w:rPr>
          <w:sz w:val="28"/>
          <w:szCs w:val="28"/>
        </w:rPr>
        <w:t xml:space="preserve">4.4.1. Є органами Молодіжної ради, що формуються з числа членів Молодіжної ради. </w:t>
      </w:r>
    </w:p>
    <w:p w:rsidR="00FB65C6" w:rsidRPr="00FB65C6" w:rsidRDefault="00FB65C6" w:rsidP="00FB65C6">
      <w:pPr>
        <w:rPr>
          <w:sz w:val="28"/>
          <w:szCs w:val="28"/>
        </w:rPr>
      </w:pPr>
      <w:r w:rsidRPr="00FB65C6">
        <w:rPr>
          <w:sz w:val="28"/>
          <w:szCs w:val="28"/>
        </w:rPr>
        <w:t xml:space="preserve">4.4.2. Складаються з голови комісії, заступника голови комісії, секретаря комісії, членів комісії. </w:t>
      </w:r>
    </w:p>
    <w:p w:rsidR="00FB65C6" w:rsidRPr="00FB65C6" w:rsidRDefault="00FB65C6" w:rsidP="00FB65C6">
      <w:pPr>
        <w:rPr>
          <w:sz w:val="28"/>
          <w:szCs w:val="28"/>
        </w:rPr>
      </w:pPr>
      <w:r w:rsidRPr="00FB65C6">
        <w:rPr>
          <w:sz w:val="28"/>
          <w:szCs w:val="28"/>
        </w:rPr>
        <w:t xml:space="preserve">4.4.3. Перелік комісій затверджується загальними зборами Молодіжної ради, а їх завдання, функціональна спрямованість і порядок організації роботи комісій Молодіжної ради визначаються Положенням про комісії, які затверджуються на загальних зборах Молодіжної ради. </w:t>
      </w:r>
    </w:p>
    <w:p w:rsidR="00FB65C6" w:rsidRPr="00FB65C6" w:rsidRDefault="00FB65C6" w:rsidP="00FB65C6">
      <w:pPr>
        <w:rPr>
          <w:sz w:val="28"/>
          <w:szCs w:val="28"/>
        </w:rPr>
      </w:pPr>
      <w:r w:rsidRPr="00FB65C6">
        <w:rPr>
          <w:sz w:val="28"/>
          <w:szCs w:val="28"/>
        </w:rPr>
        <w:t xml:space="preserve">4.4.4. Голови комісій обираються на перших загальних зборах Молодіжної ради. </w:t>
      </w:r>
    </w:p>
    <w:p w:rsidR="00FB65C6" w:rsidRPr="00FB65C6" w:rsidRDefault="00FB65C6" w:rsidP="00FB65C6">
      <w:pPr>
        <w:rPr>
          <w:sz w:val="28"/>
          <w:szCs w:val="28"/>
        </w:rPr>
      </w:pPr>
      <w:r w:rsidRPr="00FB65C6">
        <w:rPr>
          <w:sz w:val="28"/>
          <w:szCs w:val="28"/>
        </w:rPr>
        <w:t xml:space="preserve">4.4.5. Комісії з питань, які належать до їх структури, мають право звертатися до керівників органів, підприємств, установ, організацій та їх філій і відділень та надавати пропозиції стосовно співпраці. </w:t>
      </w:r>
    </w:p>
    <w:p w:rsidR="00FB65C6" w:rsidRPr="00FB65C6" w:rsidRDefault="00FB65C6" w:rsidP="00FB65C6">
      <w:pPr>
        <w:rPr>
          <w:sz w:val="28"/>
          <w:szCs w:val="28"/>
        </w:rPr>
      </w:pPr>
      <w:r w:rsidRPr="00FB65C6">
        <w:rPr>
          <w:sz w:val="28"/>
          <w:szCs w:val="28"/>
        </w:rPr>
        <w:t xml:space="preserve">4.4.6. Рекомендації комісій підлягають обов'язковому розгляду виконавчим комітетом Молодіжної ради. </w:t>
      </w:r>
    </w:p>
    <w:p w:rsidR="00FB65C6" w:rsidRPr="00FB65C6" w:rsidRDefault="00FB65C6" w:rsidP="00FB65C6">
      <w:pPr>
        <w:rPr>
          <w:sz w:val="28"/>
          <w:szCs w:val="28"/>
        </w:rPr>
      </w:pPr>
      <w:r w:rsidRPr="00FB65C6">
        <w:rPr>
          <w:sz w:val="28"/>
          <w:szCs w:val="28"/>
        </w:rPr>
        <w:t xml:space="preserve">4.4.7. Комісії є підзвітними Молодіжній раді та відповідальними перед нею. </w:t>
      </w:r>
    </w:p>
    <w:p w:rsidR="00FB65C6" w:rsidRPr="00FB65C6" w:rsidRDefault="00FB65C6" w:rsidP="00FB65C6">
      <w:pPr>
        <w:rPr>
          <w:sz w:val="28"/>
          <w:szCs w:val="28"/>
        </w:rPr>
      </w:pPr>
      <w:r w:rsidRPr="00FB65C6">
        <w:rPr>
          <w:sz w:val="28"/>
          <w:szCs w:val="28"/>
        </w:rPr>
        <w:t xml:space="preserve">4.4.8. Для виконання визначених на загальних зборах Молодіжної ради питань Молодіжна рада може створювати робочі групи. </w:t>
      </w:r>
    </w:p>
    <w:p w:rsidR="00FB65C6" w:rsidRPr="00FB65C6" w:rsidRDefault="00FB65C6" w:rsidP="00FB65C6">
      <w:pPr>
        <w:rPr>
          <w:sz w:val="28"/>
          <w:szCs w:val="28"/>
        </w:rPr>
      </w:pPr>
      <w:r w:rsidRPr="00FB65C6">
        <w:rPr>
          <w:sz w:val="28"/>
          <w:szCs w:val="28"/>
        </w:rPr>
        <w:t xml:space="preserve">4.5. Виконавчий комітет Молодіжної ради: </w:t>
      </w:r>
    </w:p>
    <w:p w:rsidR="00FB65C6" w:rsidRPr="00FB65C6" w:rsidRDefault="00FB65C6" w:rsidP="00FB65C6">
      <w:pPr>
        <w:rPr>
          <w:sz w:val="28"/>
          <w:szCs w:val="28"/>
        </w:rPr>
      </w:pPr>
      <w:r w:rsidRPr="00FB65C6">
        <w:rPr>
          <w:sz w:val="28"/>
          <w:szCs w:val="28"/>
        </w:rPr>
        <w:t>4.5.1. У період між загальними зборами діяльністю Молодіжної ради керує Виконавчий комітет, яке обирається загальними зборами терміном на один рік. Виконавчим органом Молодіжної ради є її виконавчий комітет. До виконавчого комітету Молодіжної ради входить її голова, заступники голови, секретар та голови комісій. Виконавчий комітет Молодіжної ради є постійно діючим органом Молодіжної ради. Кількісний склад виконавчого комітету Молодіжної ради визначається загальними зборами в залежності від напрямків діяльності Молодіжної ради.</w:t>
      </w:r>
    </w:p>
    <w:p w:rsidR="00FB65C6" w:rsidRPr="00FB65C6" w:rsidRDefault="00FB65C6" w:rsidP="00FB65C6">
      <w:pPr>
        <w:rPr>
          <w:sz w:val="28"/>
          <w:szCs w:val="28"/>
        </w:rPr>
      </w:pPr>
      <w:r w:rsidRPr="00FB65C6">
        <w:rPr>
          <w:sz w:val="28"/>
          <w:szCs w:val="28"/>
        </w:rPr>
        <w:t xml:space="preserve">4.5.3.Секретар не входить до жодної з комісій. </w:t>
      </w:r>
    </w:p>
    <w:p w:rsidR="00FB65C6" w:rsidRPr="00FB65C6" w:rsidRDefault="00FB65C6" w:rsidP="00FB65C6">
      <w:pPr>
        <w:rPr>
          <w:sz w:val="28"/>
          <w:szCs w:val="28"/>
        </w:rPr>
      </w:pPr>
      <w:r w:rsidRPr="00FB65C6">
        <w:rPr>
          <w:sz w:val="28"/>
          <w:szCs w:val="28"/>
        </w:rPr>
        <w:t xml:space="preserve">4.5.4. Виконком: </w:t>
      </w:r>
    </w:p>
    <w:p w:rsidR="00FB65C6" w:rsidRPr="00FB65C6" w:rsidRDefault="00FB65C6" w:rsidP="00FB65C6">
      <w:pPr>
        <w:rPr>
          <w:sz w:val="28"/>
          <w:szCs w:val="28"/>
        </w:rPr>
      </w:pPr>
      <w:r w:rsidRPr="00FB65C6">
        <w:rPr>
          <w:sz w:val="28"/>
          <w:szCs w:val="28"/>
        </w:rPr>
        <w:t>- здійснює загальне керівництво Молодіжної ради;</w:t>
      </w:r>
    </w:p>
    <w:p w:rsidR="00FB65C6" w:rsidRPr="00FB65C6" w:rsidRDefault="00FB65C6" w:rsidP="00FB65C6">
      <w:pPr>
        <w:rPr>
          <w:sz w:val="28"/>
          <w:szCs w:val="28"/>
        </w:rPr>
      </w:pPr>
      <w:r w:rsidRPr="00FB65C6">
        <w:rPr>
          <w:sz w:val="28"/>
          <w:szCs w:val="28"/>
        </w:rPr>
        <w:t>- розробляє заходи щодо виконання рішень загальних зборів;</w:t>
      </w:r>
    </w:p>
    <w:p w:rsidR="00FB65C6" w:rsidRPr="00FB65C6" w:rsidRDefault="00FB65C6" w:rsidP="00FB65C6">
      <w:pPr>
        <w:rPr>
          <w:sz w:val="28"/>
          <w:szCs w:val="28"/>
        </w:rPr>
      </w:pPr>
      <w:r w:rsidRPr="00FB65C6">
        <w:rPr>
          <w:sz w:val="28"/>
          <w:szCs w:val="28"/>
        </w:rPr>
        <w:lastRenderedPageBreak/>
        <w:t>- виробляє стратегію і тактику діяльності ради;</w:t>
      </w:r>
    </w:p>
    <w:p w:rsidR="00FB65C6" w:rsidRPr="00FB65C6" w:rsidRDefault="00FB65C6" w:rsidP="00FB65C6">
      <w:pPr>
        <w:rPr>
          <w:sz w:val="28"/>
          <w:szCs w:val="28"/>
        </w:rPr>
      </w:pPr>
      <w:r w:rsidRPr="00FB65C6">
        <w:rPr>
          <w:sz w:val="28"/>
          <w:szCs w:val="28"/>
        </w:rPr>
        <w:t>- координує поточну діяльність Молодіжної ради;</w:t>
      </w:r>
    </w:p>
    <w:p w:rsidR="00FB65C6" w:rsidRPr="00FB65C6" w:rsidRDefault="00FB65C6" w:rsidP="00FB65C6">
      <w:pPr>
        <w:rPr>
          <w:sz w:val="28"/>
          <w:szCs w:val="28"/>
        </w:rPr>
      </w:pPr>
      <w:r w:rsidRPr="00FB65C6">
        <w:rPr>
          <w:sz w:val="28"/>
          <w:szCs w:val="28"/>
        </w:rPr>
        <w:t>- робить заяви від імені Молодіжної ради;</w:t>
      </w:r>
    </w:p>
    <w:p w:rsidR="00FB65C6" w:rsidRPr="00FB65C6" w:rsidRDefault="00FB65C6" w:rsidP="00FB65C6">
      <w:pPr>
        <w:rPr>
          <w:sz w:val="28"/>
          <w:szCs w:val="28"/>
        </w:rPr>
      </w:pPr>
      <w:r w:rsidRPr="00FB65C6">
        <w:rPr>
          <w:sz w:val="28"/>
          <w:szCs w:val="28"/>
        </w:rPr>
        <w:t>- здійснює практичні заходи для виконання плану роботи Молодіжної ради;</w:t>
      </w:r>
    </w:p>
    <w:p w:rsidR="00FB65C6" w:rsidRPr="00FB65C6" w:rsidRDefault="00FB65C6" w:rsidP="00FB65C6">
      <w:pPr>
        <w:rPr>
          <w:sz w:val="28"/>
          <w:szCs w:val="28"/>
        </w:rPr>
      </w:pPr>
      <w:r w:rsidRPr="00FB65C6">
        <w:rPr>
          <w:sz w:val="28"/>
          <w:szCs w:val="28"/>
        </w:rPr>
        <w:t>- припиняє до чергових (позачергових) загальних зборів повноваження Голови, її заступника чи заступників Голови Молодіжної ради за порушення або ігнорування ними норм Статуту Молодіжної ради;</w:t>
      </w:r>
    </w:p>
    <w:p w:rsidR="00FB65C6" w:rsidRPr="00FB65C6" w:rsidRDefault="00FB65C6" w:rsidP="00FB65C6">
      <w:pPr>
        <w:rPr>
          <w:sz w:val="28"/>
          <w:szCs w:val="28"/>
        </w:rPr>
      </w:pPr>
      <w:r w:rsidRPr="00FB65C6">
        <w:rPr>
          <w:sz w:val="28"/>
          <w:szCs w:val="28"/>
        </w:rPr>
        <w:t>- звітує про свою діяльність перед загальними зборами;</w:t>
      </w:r>
    </w:p>
    <w:p w:rsidR="00FB65C6" w:rsidRPr="00FB65C6" w:rsidRDefault="00FB65C6" w:rsidP="00FB65C6">
      <w:pPr>
        <w:rPr>
          <w:sz w:val="28"/>
          <w:szCs w:val="28"/>
        </w:rPr>
      </w:pPr>
      <w:r w:rsidRPr="00FB65C6">
        <w:rPr>
          <w:sz w:val="28"/>
          <w:szCs w:val="28"/>
        </w:rPr>
        <w:t>- наділений консультативно-дорадчими функціями щодо розпорядження коштами, призначених в міському бюджеті для Молодіжної ради та здійснення молодіжних програм, контролює порядок розпорядження ними;</w:t>
      </w:r>
    </w:p>
    <w:p w:rsidR="00FB65C6" w:rsidRPr="00FB65C6" w:rsidRDefault="00FB65C6" w:rsidP="00FB65C6">
      <w:pPr>
        <w:rPr>
          <w:sz w:val="28"/>
          <w:szCs w:val="28"/>
        </w:rPr>
      </w:pPr>
      <w:r w:rsidRPr="00FB65C6">
        <w:rPr>
          <w:sz w:val="28"/>
          <w:szCs w:val="28"/>
        </w:rPr>
        <w:t>- утворює та ліквідовує постійні або тимчасові органи Молодіжної ради;</w:t>
      </w:r>
    </w:p>
    <w:p w:rsidR="00FB65C6" w:rsidRPr="00FB65C6" w:rsidRDefault="00FB65C6" w:rsidP="00FB65C6">
      <w:pPr>
        <w:rPr>
          <w:sz w:val="28"/>
          <w:szCs w:val="28"/>
        </w:rPr>
      </w:pPr>
      <w:r w:rsidRPr="00FB65C6">
        <w:rPr>
          <w:sz w:val="28"/>
          <w:szCs w:val="28"/>
        </w:rPr>
        <w:t>- затверджує зразки печаток, штампів, бланків та інших реквізитів.</w:t>
      </w:r>
    </w:p>
    <w:p w:rsidR="00FB65C6" w:rsidRPr="00FB65C6" w:rsidRDefault="00FB65C6" w:rsidP="00FB65C6">
      <w:pPr>
        <w:rPr>
          <w:sz w:val="28"/>
          <w:szCs w:val="28"/>
        </w:rPr>
      </w:pPr>
      <w:r w:rsidRPr="00FB65C6">
        <w:rPr>
          <w:sz w:val="28"/>
          <w:szCs w:val="28"/>
        </w:rPr>
        <w:t xml:space="preserve"> </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 xml:space="preserve">5. Повноваження членів Молодіжної ради </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 xml:space="preserve">5.1. Повноваження члена у Молодіжній раді починається з дня затвердження загальними зборами Молодіжної ради. </w:t>
      </w:r>
    </w:p>
    <w:p w:rsidR="00FB65C6" w:rsidRPr="00FB65C6" w:rsidRDefault="00FB65C6" w:rsidP="00FB65C6">
      <w:pPr>
        <w:rPr>
          <w:sz w:val="28"/>
          <w:szCs w:val="28"/>
        </w:rPr>
      </w:pPr>
      <w:r w:rsidRPr="00FB65C6">
        <w:rPr>
          <w:sz w:val="28"/>
          <w:szCs w:val="28"/>
        </w:rPr>
        <w:t xml:space="preserve">5.2. Повноваження члена у Молодіжній раді можуть бути припинені достроково у наступних випадках: </w:t>
      </w:r>
    </w:p>
    <w:p w:rsidR="00FB65C6" w:rsidRPr="00FB65C6" w:rsidRDefault="00FB65C6" w:rsidP="00FB65C6">
      <w:pPr>
        <w:rPr>
          <w:sz w:val="28"/>
          <w:szCs w:val="28"/>
        </w:rPr>
      </w:pPr>
      <w:r w:rsidRPr="00FB65C6">
        <w:rPr>
          <w:sz w:val="28"/>
          <w:szCs w:val="28"/>
        </w:rPr>
        <w:t>Заяви про вихід;</w:t>
      </w:r>
    </w:p>
    <w:p w:rsidR="00FB65C6" w:rsidRPr="00FB65C6" w:rsidRDefault="00FB65C6" w:rsidP="00FB65C6">
      <w:pPr>
        <w:rPr>
          <w:sz w:val="28"/>
          <w:szCs w:val="28"/>
        </w:rPr>
      </w:pPr>
      <w:r w:rsidRPr="00FB65C6">
        <w:rPr>
          <w:sz w:val="28"/>
          <w:szCs w:val="28"/>
        </w:rPr>
        <w:t>Згідно рішення загальних зборів за поданням виконкому Молодіжної ради у випадку, коли член ради своїми діями порушує організаційну дисципліну або дискредитує раду;</w:t>
      </w:r>
    </w:p>
    <w:p w:rsidR="00FB65C6" w:rsidRPr="00FB65C6" w:rsidRDefault="00FB65C6" w:rsidP="00FB65C6">
      <w:pPr>
        <w:rPr>
          <w:sz w:val="28"/>
          <w:szCs w:val="28"/>
        </w:rPr>
      </w:pPr>
      <w:r w:rsidRPr="00FB65C6">
        <w:rPr>
          <w:sz w:val="28"/>
          <w:szCs w:val="28"/>
        </w:rPr>
        <w:t>Досягнення граничного віку перебування членом Молодіжної ради.</w:t>
      </w:r>
    </w:p>
    <w:p w:rsidR="00FB65C6" w:rsidRPr="00FB65C6" w:rsidRDefault="00FB65C6" w:rsidP="00FB65C6">
      <w:pPr>
        <w:rPr>
          <w:sz w:val="28"/>
          <w:szCs w:val="28"/>
        </w:rPr>
      </w:pPr>
      <w:r w:rsidRPr="00FB65C6">
        <w:rPr>
          <w:sz w:val="28"/>
          <w:szCs w:val="28"/>
        </w:rPr>
        <w:t xml:space="preserve">5.3. Систематичним невиконанням обов’язків члена Молодіжної ради є: </w:t>
      </w:r>
    </w:p>
    <w:p w:rsidR="00FB65C6" w:rsidRPr="00FB65C6" w:rsidRDefault="00FB65C6" w:rsidP="00FB65C6">
      <w:pPr>
        <w:rPr>
          <w:sz w:val="28"/>
          <w:szCs w:val="28"/>
        </w:rPr>
      </w:pPr>
      <w:r w:rsidRPr="00FB65C6">
        <w:rPr>
          <w:sz w:val="28"/>
          <w:szCs w:val="28"/>
        </w:rPr>
        <w:t xml:space="preserve">- відсутність без поважних причин на загальних зборах Молодіжної ради, засіданнях виконавчого комітету або засіданнях комісії Молодіжної ради, членом якої він є; </w:t>
      </w:r>
    </w:p>
    <w:p w:rsidR="00FB65C6" w:rsidRPr="00FB65C6" w:rsidRDefault="00FB65C6" w:rsidP="00FB65C6">
      <w:pPr>
        <w:rPr>
          <w:sz w:val="28"/>
          <w:szCs w:val="28"/>
        </w:rPr>
      </w:pPr>
      <w:r w:rsidRPr="00FB65C6">
        <w:rPr>
          <w:sz w:val="28"/>
          <w:szCs w:val="28"/>
        </w:rPr>
        <w:t>- невиконання рішень загальних зборів, виконавчого комітету Молодіжної ради або комісії Молодіжної ради, членом якої він є;</w:t>
      </w:r>
    </w:p>
    <w:p w:rsidR="00FB65C6" w:rsidRPr="00FB65C6" w:rsidRDefault="00FB65C6" w:rsidP="00FB65C6">
      <w:pPr>
        <w:rPr>
          <w:sz w:val="28"/>
          <w:szCs w:val="28"/>
        </w:rPr>
      </w:pPr>
      <w:r w:rsidRPr="00FB65C6">
        <w:rPr>
          <w:sz w:val="28"/>
          <w:szCs w:val="28"/>
        </w:rPr>
        <w:t xml:space="preserve">- невиконання покладених на нього зобов’язань згідно з п. 6.3 цього Положення. </w:t>
      </w:r>
    </w:p>
    <w:p w:rsidR="00FB65C6" w:rsidRPr="00FB65C6" w:rsidRDefault="00FB65C6" w:rsidP="00FB65C6">
      <w:pPr>
        <w:rPr>
          <w:sz w:val="28"/>
          <w:szCs w:val="28"/>
        </w:rPr>
      </w:pPr>
      <w:r w:rsidRPr="00FB65C6">
        <w:rPr>
          <w:sz w:val="28"/>
          <w:szCs w:val="28"/>
        </w:rPr>
        <w:t xml:space="preserve">5.4. Питання про дострокове припинення повноважень членства у Молодіжній раді виноситься секретарем або головою Молодіжної ради на розгляд загальних зборів Молодіжної ради тільки після розгляду цього питання на засіданні виконавчого комітету Молодіжної ради за умови голосування за припинення повноважень не менше 2/3 присутніх від складу виконавчого комітету Молодіжної ради. </w:t>
      </w:r>
    </w:p>
    <w:p w:rsidR="00FB65C6" w:rsidRPr="00FB65C6" w:rsidRDefault="00FB65C6" w:rsidP="00FB65C6">
      <w:pPr>
        <w:rPr>
          <w:sz w:val="28"/>
          <w:szCs w:val="28"/>
        </w:rPr>
      </w:pPr>
      <w:r w:rsidRPr="00FB65C6">
        <w:rPr>
          <w:sz w:val="28"/>
          <w:szCs w:val="28"/>
        </w:rPr>
        <w:t xml:space="preserve">5.5. Місце члена Молодіжної ради, повноваження якого припиняються достроково, посідає новий представник, який направляється від навчального закладу. </w:t>
      </w: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lastRenderedPageBreak/>
        <w:t xml:space="preserve">6. Права та обов’язки члена Молодіжної ради </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6.1. Член Молодіжної ради, реалізуючи свої повноваження на загальних зборах ради і беручи участь в роботі комісії та виконавчого комітету Молодіжної ради, здійснює представництво інтересів навчального закладу, яка делегувала його кандидатуру до складу Молодіжної ради.</w:t>
      </w:r>
    </w:p>
    <w:p w:rsidR="00FB65C6" w:rsidRPr="00FB65C6" w:rsidRDefault="00FB65C6" w:rsidP="00FB65C6">
      <w:pPr>
        <w:rPr>
          <w:sz w:val="28"/>
          <w:szCs w:val="28"/>
        </w:rPr>
      </w:pPr>
      <w:r w:rsidRPr="00FB65C6">
        <w:rPr>
          <w:sz w:val="28"/>
          <w:szCs w:val="28"/>
        </w:rPr>
        <w:t xml:space="preserve">6.2. Член Молодіжної ради має право: </w:t>
      </w:r>
    </w:p>
    <w:p w:rsidR="00FB65C6" w:rsidRPr="00FB65C6" w:rsidRDefault="00FB65C6" w:rsidP="00FB65C6">
      <w:pPr>
        <w:rPr>
          <w:sz w:val="28"/>
          <w:szCs w:val="28"/>
        </w:rPr>
      </w:pPr>
      <w:r w:rsidRPr="00FB65C6">
        <w:rPr>
          <w:sz w:val="28"/>
          <w:szCs w:val="28"/>
        </w:rPr>
        <w:t xml:space="preserve">- ухвального голосу на загальних зборах Молодіжної ради; </w:t>
      </w:r>
    </w:p>
    <w:p w:rsidR="00FB65C6" w:rsidRPr="00FB65C6" w:rsidRDefault="00FB65C6" w:rsidP="00FB65C6">
      <w:pPr>
        <w:rPr>
          <w:sz w:val="28"/>
          <w:szCs w:val="28"/>
        </w:rPr>
      </w:pPr>
      <w:r w:rsidRPr="00FB65C6">
        <w:rPr>
          <w:sz w:val="28"/>
          <w:szCs w:val="28"/>
        </w:rPr>
        <w:t xml:space="preserve">- ухвального голосу на засіданнях комісії Молодіжної ради, членом якої він є; </w:t>
      </w:r>
    </w:p>
    <w:p w:rsidR="00FB65C6" w:rsidRPr="00FB65C6" w:rsidRDefault="00FB65C6" w:rsidP="00FB65C6">
      <w:pPr>
        <w:rPr>
          <w:sz w:val="28"/>
          <w:szCs w:val="28"/>
        </w:rPr>
      </w:pPr>
      <w:r w:rsidRPr="00FB65C6">
        <w:rPr>
          <w:sz w:val="28"/>
          <w:szCs w:val="28"/>
        </w:rPr>
        <w:t xml:space="preserve">- обиратися та бути обраним у члени виконавчого комітету Молодіжної ради; </w:t>
      </w:r>
    </w:p>
    <w:p w:rsidR="00FB65C6" w:rsidRPr="00FB65C6" w:rsidRDefault="00FB65C6" w:rsidP="00FB65C6">
      <w:pPr>
        <w:rPr>
          <w:sz w:val="28"/>
          <w:szCs w:val="28"/>
        </w:rPr>
      </w:pPr>
      <w:r w:rsidRPr="00FB65C6">
        <w:rPr>
          <w:sz w:val="28"/>
          <w:szCs w:val="28"/>
        </w:rPr>
        <w:t xml:space="preserve">- представляти в Молодіжній раді інтереси як навчального закладу, від якого його було направлено до складу Молодіжної ради, так і молоді всієї територіальної громади м. Винники; </w:t>
      </w:r>
    </w:p>
    <w:p w:rsidR="00FB65C6" w:rsidRPr="00FB65C6" w:rsidRDefault="00FB65C6" w:rsidP="00FB65C6">
      <w:pPr>
        <w:rPr>
          <w:sz w:val="28"/>
          <w:szCs w:val="28"/>
        </w:rPr>
      </w:pPr>
      <w:r w:rsidRPr="00FB65C6">
        <w:rPr>
          <w:sz w:val="28"/>
          <w:szCs w:val="28"/>
        </w:rPr>
        <w:t>- вносити пропозиції і зауваження до порядку денного загальних зборів Молодіжної ради і засідання комісії;</w:t>
      </w:r>
    </w:p>
    <w:p w:rsidR="00FB65C6" w:rsidRPr="00FB65C6" w:rsidRDefault="00FB65C6" w:rsidP="00FB65C6">
      <w:pPr>
        <w:rPr>
          <w:sz w:val="28"/>
          <w:szCs w:val="28"/>
        </w:rPr>
      </w:pPr>
      <w:r w:rsidRPr="00FB65C6">
        <w:rPr>
          <w:sz w:val="28"/>
          <w:szCs w:val="28"/>
        </w:rPr>
        <w:t xml:space="preserve">- брати участь в обговоренні порядку денного загальних зборів Молодіжної ради і засідання комісії; </w:t>
      </w:r>
    </w:p>
    <w:p w:rsidR="00FB65C6" w:rsidRPr="00FB65C6" w:rsidRDefault="00FB65C6" w:rsidP="00FB65C6">
      <w:pPr>
        <w:rPr>
          <w:sz w:val="28"/>
          <w:szCs w:val="28"/>
        </w:rPr>
      </w:pPr>
      <w:r w:rsidRPr="00FB65C6">
        <w:rPr>
          <w:sz w:val="28"/>
          <w:szCs w:val="28"/>
        </w:rPr>
        <w:t>- оголошувати на загальних зборах Молодіжної ради і засіданнях комісії тексти звернень, заяв, пропозицій;</w:t>
      </w:r>
    </w:p>
    <w:p w:rsidR="00FB65C6" w:rsidRPr="00FB65C6" w:rsidRDefault="00FB65C6" w:rsidP="00FB65C6">
      <w:pPr>
        <w:rPr>
          <w:sz w:val="28"/>
          <w:szCs w:val="28"/>
        </w:rPr>
      </w:pPr>
      <w:r w:rsidRPr="00FB65C6">
        <w:rPr>
          <w:sz w:val="28"/>
          <w:szCs w:val="28"/>
        </w:rPr>
        <w:t xml:space="preserve">- брати участь у роботі комісії Молодіжної ради з правом дорадчого голосу, якщо він не є членом даної комісії. </w:t>
      </w:r>
    </w:p>
    <w:p w:rsidR="00FB65C6" w:rsidRPr="00FB65C6" w:rsidRDefault="00FB65C6" w:rsidP="00FB65C6">
      <w:pPr>
        <w:rPr>
          <w:sz w:val="28"/>
          <w:szCs w:val="28"/>
        </w:rPr>
      </w:pPr>
      <w:r w:rsidRPr="00FB65C6">
        <w:rPr>
          <w:sz w:val="28"/>
          <w:szCs w:val="28"/>
        </w:rPr>
        <w:t xml:space="preserve">6.3. Член Молодіжної ради зобов’язаний: </w:t>
      </w:r>
    </w:p>
    <w:p w:rsidR="00FB65C6" w:rsidRPr="00FB65C6" w:rsidRDefault="00FB65C6" w:rsidP="00FB65C6">
      <w:pPr>
        <w:rPr>
          <w:sz w:val="28"/>
          <w:szCs w:val="28"/>
        </w:rPr>
      </w:pPr>
      <w:r w:rsidRPr="00FB65C6">
        <w:rPr>
          <w:sz w:val="28"/>
          <w:szCs w:val="28"/>
        </w:rPr>
        <w:t xml:space="preserve">- брати участь в засіданнях загальних зборів Молодіжної ради; </w:t>
      </w:r>
    </w:p>
    <w:p w:rsidR="00FB65C6" w:rsidRPr="00FB65C6" w:rsidRDefault="00FB65C6" w:rsidP="00FB65C6">
      <w:pPr>
        <w:rPr>
          <w:sz w:val="28"/>
          <w:szCs w:val="28"/>
        </w:rPr>
      </w:pPr>
      <w:r w:rsidRPr="00FB65C6">
        <w:rPr>
          <w:sz w:val="28"/>
          <w:szCs w:val="28"/>
        </w:rPr>
        <w:t xml:space="preserve">- бути членом та брати участь у роботі комісії Молодіжної ради; </w:t>
      </w:r>
    </w:p>
    <w:p w:rsidR="00FB65C6" w:rsidRPr="00FB65C6" w:rsidRDefault="00FB65C6" w:rsidP="00FB65C6">
      <w:pPr>
        <w:rPr>
          <w:sz w:val="28"/>
          <w:szCs w:val="28"/>
        </w:rPr>
      </w:pPr>
      <w:r w:rsidRPr="00FB65C6">
        <w:rPr>
          <w:sz w:val="28"/>
          <w:szCs w:val="28"/>
        </w:rPr>
        <w:t xml:space="preserve">- виконувати рішення загальних зборів, виконавчого комітету Молодіжної ради та комісії Молодіжної ради, членом якої він є; </w:t>
      </w:r>
    </w:p>
    <w:p w:rsidR="00FB65C6" w:rsidRPr="00FB65C6" w:rsidRDefault="00FB65C6" w:rsidP="00FB65C6">
      <w:pPr>
        <w:rPr>
          <w:sz w:val="28"/>
          <w:szCs w:val="28"/>
        </w:rPr>
      </w:pPr>
      <w:r w:rsidRPr="00FB65C6">
        <w:rPr>
          <w:sz w:val="28"/>
          <w:szCs w:val="28"/>
        </w:rPr>
        <w:t xml:space="preserve">- дотримуватись норм моралі, толерантного відношення до оточуючих. </w:t>
      </w:r>
    </w:p>
    <w:p w:rsidR="00FB65C6" w:rsidRPr="00FB65C6" w:rsidRDefault="00FB65C6" w:rsidP="00FB65C6">
      <w:pPr>
        <w:rPr>
          <w:sz w:val="28"/>
          <w:szCs w:val="28"/>
        </w:rPr>
      </w:pPr>
      <w:r w:rsidRPr="00FB65C6">
        <w:rPr>
          <w:sz w:val="28"/>
          <w:szCs w:val="28"/>
        </w:rPr>
        <w:t xml:space="preserve">6.4. Члени Молодіжної ради мають право проходити стажування на базі органів місцевого самоврядування, бути присутніми на сесіях міської ради, брати участь у засіданнях комісій міської ради та працювати помічниками депутатів місцевої ради за згодою сторін. </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 xml:space="preserve">7. Організація роботи Молодіжної ради </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 xml:space="preserve">7.1. Основною формою роботи Молодіжної ради є загальні збори. </w:t>
      </w:r>
    </w:p>
    <w:p w:rsidR="00FB65C6" w:rsidRPr="00FB65C6" w:rsidRDefault="00FB65C6" w:rsidP="00FB65C6">
      <w:pPr>
        <w:rPr>
          <w:sz w:val="28"/>
          <w:szCs w:val="28"/>
        </w:rPr>
      </w:pPr>
      <w:r w:rsidRPr="00FB65C6">
        <w:rPr>
          <w:sz w:val="28"/>
          <w:szCs w:val="28"/>
        </w:rPr>
        <w:t>7.2. Загальні збори можуть бути першими, черговими та позачерговими:</w:t>
      </w:r>
    </w:p>
    <w:p w:rsidR="00FB65C6" w:rsidRPr="00FB65C6" w:rsidRDefault="00FB65C6" w:rsidP="00FB65C6">
      <w:pPr>
        <w:rPr>
          <w:sz w:val="28"/>
          <w:szCs w:val="28"/>
        </w:rPr>
      </w:pPr>
      <w:r w:rsidRPr="00FB65C6">
        <w:rPr>
          <w:sz w:val="28"/>
          <w:szCs w:val="28"/>
        </w:rPr>
        <w:t xml:space="preserve">- чергові загальні збори проводяться не рідше одного разу на квартал, скликаються головою Молодіжної ради, а за його відсутності – секретарем ради; </w:t>
      </w:r>
    </w:p>
    <w:p w:rsidR="00FB65C6" w:rsidRPr="00FB65C6" w:rsidRDefault="00FB65C6" w:rsidP="00FB65C6">
      <w:pPr>
        <w:rPr>
          <w:sz w:val="28"/>
          <w:szCs w:val="28"/>
        </w:rPr>
      </w:pPr>
      <w:r w:rsidRPr="00FB65C6">
        <w:rPr>
          <w:sz w:val="28"/>
          <w:szCs w:val="28"/>
        </w:rPr>
        <w:t xml:space="preserve">- позачергові загальні збори Молодіжної ради скликаються за ініціативою голови Молодіжної ради або на вимогу 1/3 членів Молодіжної ради. Відповідна заява подається секретарю Молодіжної ради, який зобов’язаний за 10 днів скликати позачергові загальні збори. </w:t>
      </w:r>
    </w:p>
    <w:p w:rsidR="00FB65C6" w:rsidRPr="00FB65C6" w:rsidRDefault="00FB65C6" w:rsidP="00FB65C6">
      <w:pPr>
        <w:rPr>
          <w:sz w:val="28"/>
          <w:szCs w:val="28"/>
        </w:rPr>
      </w:pPr>
      <w:r w:rsidRPr="00FB65C6">
        <w:rPr>
          <w:sz w:val="28"/>
          <w:szCs w:val="28"/>
        </w:rPr>
        <w:t xml:space="preserve">7.3. На перших загальних зборах відбувається призначення (шляхом відкритого голосування простою більшістю голосів): </w:t>
      </w:r>
    </w:p>
    <w:p w:rsidR="00FB65C6" w:rsidRPr="00FB65C6" w:rsidRDefault="00FB65C6" w:rsidP="00FB65C6">
      <w:pPr>
        <w:rPr>
          <w:sz w:val="28"/>
          <w:szCs w:val="28"/>
        </w:rPr>
      </w:pPr>
      <w:r w:rsidRPr="00FB65C6">
        <w:rPr>
          <w:sz w:val="28"/>
          <w:szCs w:val="28"/>
        </w:rPr>
        <w:lastRenderedPageBreak/>
        <w:t xml:space="preserve">- голови Молодіжної ради; </w:t>
      </w:r>
    </w:p>
    <w:p w:rsidR="00FB65C6" w:rsidRPr="00FB65C6" w:rsidRDefault="00FB65C6" w:rsidP="00FB65C6">
      <w:pPr>
        <w:rPr>
          <w:sz w:val="28"/>
          <w:szCs w:val="28"/>
        </w:rPr>
      </w:pPr>
      <w:r w:rsidRPr="00FB65C6">
        <w:rPr>
          <w:sz w:val="28"/>
          <w:szCs w:val="28"/>
        </w:rPr>
        <w:t xml:space="preserve">- заступника голови Молодіжної ради; </w:t>
      </w:r>
    </w:p>
    <w:p w:rsidR="00FB65C6" w:rsidRPr="00FB65C6" w:rsidRDefault="00FB65C6" w:rsidP="00FB65C6">
      <w:pPr>
        <w:rPr>
          <w:sz w:val="28"/>
          <w:szCs w:val="28"/>
        </w:rPr>
      </w:pPr>
      <w:r w:rsidRPr="00FB65C6">
        <w:rPr>
          <w:sz w:val="28"/>
          <w:szCs w:val="28"/>
        </w:rPr>
        <w:t xml:space="preserve">- секретаря Молодіжної ради; </w:t>
      </w:r>
    </w:p>
    <w:p w:rsidR="00FB65C6" w:rsidRPr="00FB65C6" w:rsidRDefault="00FB65C6" w:rsidP="00FB65C6">
      <w:pPr>
        <w:rPr>
          <w:sz w:val="28"/>
          <w:szCs w:val="28"/>
        </w:rPr>
      </w:pPr>
      <w:r w:rsidRPr="00FB65C6">
        <w:rPr>
          <w:sz w:val="28"/>
          <w:szCs w:val="28"/>
        </w:rPr>
        <w:t xml:space="preserve">- голови комісій. </w:t>
      </w:r>
    </w:p>
    <w:p w:rsidR="00FB65C6" w:rsidRPr="00FB65C6" w:rsidRDefault="00FB65C6" w:rsidP="00FB65C6">
      <w:pPr>
        <w:rPr>
          <w:sz w:val="28"/>
          <w:szCs w:val="28"/>
        </w:rPr>
      </w:pPr>
      <w:r w:rsidRPr="00FB65C6">
        <w:rPr>
          <w:sz w:val="28"/>
          <w:szCs w:val="28"/>
        </w:rPr>
        <w:t xml:space="preserve">7.4. Проведення загальних зборів Молодіжної ради правомочне за наявності не менше половини від її повного складу. </w:t>
      </w:r>
    </w:p>
    <w:p w:rsidR="00FB65C6" w:rsidRPr="00FB65C6" w:rsidRDefault="00FB65C6" w:rsidP="00FB65C6">
      <w:pPr>
        <w:rPr>
          <w:sz w:val="28"/>
          <w:szCs w:val="28"/>
        </w:rPr>
      </w:pPr>
      <w:r w:rsidRPr="00FB65C6">
        <w:rPr>
          <w:sz w:val="28"/>
          <w:szCs w:val="28"/>
        </w:rPr>
        <w:t xml:space="preserve">7.5. Порядок денний загальних зборів  Молодіжної ради складається секретарем Молодіжної ради та доводиться до відома членів Молодіжної ради не пізніше, ніж за 14 днів до засідання. </w:t>
      </w:r>
    </w:p>
    <w:p w:rsidR="00FB65C6" w:rsidRPr="00FB65C6" w:rsidRDefault="00FB65C6" w:rsidP="00FB65C6">
      <w:pPr>
        <w:rPr>
          <w:sz w:val="28"/>
          <w:szCs w:val="28"/>
        </w:rPr>
      </w:pPr>
      <w:r w:rsidRPr="00FB65C6">
        <w:rPr>
          <w:sz w:val="28"/>
          <w:szCs w:val="28"/>
        </w:rPr>
        <w:t xml:space="preserve">7.6. Рішення з питань порядку денного загальних зборів Молодіжної ради приймаються більшістю голосів від загальної кількості Молодіжної ради, що зареєструвалися на загальних зборів. </w:t>
      </w:r>
    </w:p>
    <w:p w:rsidR="00FB65C6" w:rsidRPr="00FB65C6" w:rsidRDefault="00FB65C6" w:rsidP="00FB65C6">
      <w:pPr>
        <w:rPr>
          <w:sz w:val="28"/>
          <w:szCs w:val="28"/>
        </w:rPr>
      </w:pPr>
      <w:r w:rsidRPr="00FB65C6">
        <w:rPr>
          <w:sz w:val="28"/>
          <w:szCs w:val="28"/>
        </w:rPr>
        <w:t xml:space="preserve">7.7. Рішення загальних зборів Молодіжної ради оформлюються у вигляді протоколів, які підписуються секретарем та головою Молодіжної ради. </w:t>
      </w:r>
    </w:p>
    <w:p w:rsidR="00FB65C6" w:rsidRPr="00FB65C6" w:rsidRDefault="00FB65C6" w:rsidP="00FB65C6">
      <w:pPr>
        <w:rPr>
          <w:sz w:val="28"/>
          <w:szCs w:val="28"/>
        </w:rPr>
      </w:pPr>
      <w:r w:rsidRPr="00FB65C6">
        <w:rPr>
          <w:sz w:val="28"/>
          <w:szCs w:val="28"/>
        </w:rPr>
        <w:t xml:space="preserve">7.8. Рішення Молодіжної ради підлягають обов’язковій публікації на офіційному сайті ради. </w:t>
      </w:r>
    </w:p>
    <w:p w:rsidR="00FB65C6" w:rsidRPr="00FB65C6" w:rsidRDefault="00FB65C6" w:rsidP="00FB65C6">
      <w:pPr>
        <w:rPr>
          <w:sz w:val="28"/>
          <w:szCs w:val="28"/>
        </w:rPr>
      </w:pPr>
      <w:r w:rsidRPr="00FB65C6">
        <w:rPr>
          <w:sz w:val="28"/>
          <w:szCs w:val="28"/>
        </w:rPr>
        <w:t>7.9. Голова Молодіжної ради призначає дату наступних загальних зборів.</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 xml:space="preserve">8. Прикінцеві положення </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8.1. Зміни та доповнення до цього Положення розглядаються на засіданні Винниківської міської ради на підставі рішення загальних зборів Молодіжної ради, якщо за них проголосувало більшість депутатів загального складу ради.</w:t>
      </w:r>
    </w:p>
    <w:p w:rsidR="00FB65C6" w:rsidRPr="00FB65C6" w:rsidRDefault="00FB65C6" w:rsidP="00FB65C6">
      <w:pPr>
        <w:rPr>
          <w:sz w:val="28"/>
          <w:szCs w:val="28"/>
        </w:rPr>
      </w:pPr>
      <w:r w:rsidRPr="00FB65C6">
        <w:rPr>
          <w:sz w:val="28"/>
          <w:szCs w:val="28"/>
        </w:rPr>
        <w:t>8.2. Ліквідація та реорганізація Молодіжної ради здійснюються відповідно до рішення Винниківської міської ради.</w:t>
      </w: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 xml:space="preserve">Секретар ради                                                                 І. Жуковський </w:t>
      </w: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Додаток  2</w:t>
      </w:r>
    </w:p>
    <w:p w:rsidR="00FB65C6" w:rsidRPr="00FB65C6" w:rsidRDefault="00FB65C6" w:rsidP="00FB65C6">
      <w:pPr>
        <w:rPr>
          <w:sz w:val="28"/>
          <w:szCs w:val="28"/>
        </w:rPr>
      </w:pPr>
      <w:r w:rsidRPr="00FB65C6">
        <w:rPr>
          <w:sz w:val="28"/>
          <w:szCs w:val="28"/>
        </w:rPr>
        <w:t>до рішення Винниківської міської ради</w:t>
      </w:r>
    </w:p>
    <w:p w:rsidR="00FB65C6" w:rsidRPr="00FB65C6" w:rsidRDefault="00FB65C6" w:rsidP="00FB65C6">
      <w:pPr>
        <w:rPr>
          <w:sz w:val="28"/>
          <w:szCs w:val="28"/>
        </w:rPr>
      </w:pPr>
      <w:r w:rsidRPr="00FB65C6">
        <w:rPr>
          <w:sz w:val="28"/>
          <w:szCs w:val="28"/>
        </w:rPr>
        <w:t xml:space="preserve">№147 від 11.02.2016 р. </w:t>
      </w: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СТАТУТ</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Молодіжної ради</w:t>
      </w:r>
    </w:p>
    <w:p w:rsidR="00FB65C6" w:rsidRPr="00FB65C6" w:rsidRDefault="00FB65C6" w:rsidP="00FB65C6">
      <w:pPr>
        <w:rPr>
          <w:sz w:val="28"/>
          <w:szCs w:val="28"/>
        </w:rPr>
      </w:pPr>
      <w:r w:rsidRPr="00FB65C6">
        <w:rPr>
          <w:sz w:val="28"/>
          <w:szCs w:val="28"/>
        </w:rPr>
        <w:t>при Винниківській міській раді</w:t>
      </w: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1. ЗАГАЛЬНІ ПОЛОЖЕННЯ</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 xml:space="preserve">Молодіжна рада при Винниківській міській раді (далі за змістом Молодіжна рада) - є консультативно-дорадчим, представницьким органом з питань молодіжної політики, покликаним сприяти взаємодії Винниківської міської ради, виконавчих органів Винниківської міської ради та молоді міста Винники, забезпечувати узгодженість дій у вирішенні питань, пов'язаних із життям молоді та її участю в усіх сферах життя суспільства, проведенням інформаційно-навчальної роботи серед молоді та консолідації молодіжного руху міста Винники. </w:t>
      </w:r>
    </w:p>
    <w:p w:rsidR="00FB65C6" w:rsidRPr="00FB65C6" w:rsidRDefault="00FB65C6" w:rsidP="00FB65C6">
      <w:pPr>
        <w:rPr>
          <w:sz w:val="28"/>
          <w:szCs w:val="28"/>
        </w:rPr>
      </w:pPr>
      <w:r w:rsidRPr="00FB65C6">
        <w:rPr>
          <w:sz w:val="28"/>
          <w:szCs w:val="28"/>
        </w:rPr>
        <w:t>Офіційна назва об’єднання:</w:t>
      </w:r>
    </w:p>
    <w:p w:rsidR="00FB65C6" w:rsidRPr="00FB65C6" w:rsidRDefault="00FB65C6" w:rsidP="00FB65C6">
      <w:pPr>
        <w:rPr>
          <w:sz w:val="28"/>
          <w:szCs w:val="28"/>
        </w:rPr>
      </w:pPr>
      <w:r w:rsidRPr="00FB65C6">
        <w:rPr>
          <w:sz w:val="28"/>
          <w:szCs w:val="28"/>
        </w:rPr>
        <w:t>Молодіжна рада при Винниківській міській раді.</w:t>
      </w:r>
    </w:p>
    <w:p w:rsidR="00FB65C6" w:rsidRPr="00FB65C6" w:rsidRDefault="00FB65C6" w:rsidP="00FB65C6">
      <w:pPr>
        <w:rPr>
          <w:sz w:val="28"/>
          <w:szCs w:val="28"/>
        </w:rPr>
      </w:pPr>
      <w:r w:rsidRPr="00FB65C6">
        <w:rPr>
          <w:sz w:val="28"/>
          <w:szCs w:val="28"/>
        </w:rPr>
        <w:t>Молодіжна рада здійснює свою діяльність відповідно до Конституції України, Закону України «Про об’єднання громадян», Закону України «Про молодіжні та дитячі громадські організації», чинного законодавства України та цього Статуту.</w:t>
      </w:r>
    </w:p>
    <w:p w:rsidR="00FB65C6" w:rsidRPr="00FB65C6" w:rsidRDefault="00FB65C6" w:rsidP="00FB65C6">
      <w:pPr>
        <w:rPr>
          <w:sz w:val="28"/>
          <w:szCs w:val="28"/>
        </w:rPr>
      </w:pPr>
      <w:r w:rsidRPr="00FB65C6">
        <w:rPr>
          <w:sz w:val="28"/>
          <w:szCs w:val="28"/>
        </w:rPr>
        <w:t>Молодіжна рада діє на засадах законності, добровільності та рівноправності її членів, самоврядування, гласності.</w:t>
      </w:r>
    </w:p>
    <w:p w:rsidR="00FB65C6" w:rsidRPr="00FB65C6" w:rsidRDefault="00FB65C6" w:rsidP="00FB65C6">
      <w:pPr>
        <w:rPr>
          <w:sz w:val="28"/>
          <w:szCs w:val="28"/>
        </w:rPr>
      </w:pPr>
      <w:r w:rsidRPr="00FB65C6">
        <w:rPr>
          <w:sz w:val="28"/>
          <w:szCs w:val="28"/>
        </w:rPr>
        <w:t>Молодіжна рада є неприбутковою організацією.</w:t>
      </w:r>
    </w:p>
    <w:p w:rsidR="00FB65C6" w:rsidRPr="00FB65C6" w:rsidRDefault="00FB65C6" w:rsidP="00FB65C6">
      <w:pPr>
        <w:rPr>
          <w:sz w:val="28"/>
          <w:szCs w:val="28"/>
        </w:rPr>
      </w:pPr>
      <w:r w:rsidRPr="00FB65C6">
        <w:rPr>
          <w:sz w:val="28"/>
          <w:szCs w:val="28"/>
        </w:rPr>
        <w:t>Молодіжна рада має власну символіку та іншу атрибутику, зразки якої затверджуються її виконавчим комітетом. Молодіжної ради і реєструються у встановленому законом порядку.</w:t>
      </w:r>
    </w:p>
    <w:p w:rsidR="00FB65C6" w:rsidRPr="00FB65C6" w:rsidRDefault="00FB65C6" w:rsidP="00FB65C6">
      <w:pPr>
        <w:rPr>
          <w:sz w:val="28"/>
          <w:szCs w:val="28"/>
        </w:rPr>
      </w:pPr>
      <w:r w:rsidRPr="00FB65C6">
        <w:rPr>
          <w:sz w:val="28"/>
          <w:szCs w:val="28"/>
        </w:rPr>
        <w:lastRenderedPageBreak/>
        <w:t>Юрисдикція і повноваження Молодіжної ради з питань, що входять до її компетенції, розповсюджуються на всю територію міста Винники.</w:t>
      </w:r>
    </w:p>
    <w:p w:rsidR="00FB65C6" w:rsidRPr="00FB65C6" w:rsidRDefault="00FB65C6" w:rsidP="00FB65C6">
      <w:pPr>
        <w:rPr>
          <w:sz w:val="28"/>
          <w:szCs w:val="28"/>
        </w:rPr>
      </w:pPr>
      <w:r w:rsidRPr="00FB65C6">
        <w:rPr>
          <w:sz w:val="28"/>
          <w:szCs w:val="28"/>
        </w:rPr>
        <w:t xml:space="preserve">Місцезнаходження керівних органів Молодіжної ради: </w:t>
      </w:r>
    </w:p>
    <w:p w:rsidR="00FB65C6" w:rsidRPr="00FB65C6" w:rsidRDefault="00FB65C6" w:rsidP="00FB65C6">
      <w:pPr>
        <w:rPr>
          <w:sz w:val="28"/>
          <w:szCs w:val="28"/>
        </w:rPr>
      </w:pPr>
      <w:r w:rsidRPr="00FB65C6">
        <w:rPr>
          <w:sz w:val="28"/>
          <w:szCs w:val="28"/>
        </w:rPr>
        <w:t xml:space="preserve">79495, м. Винники, вул. Галицька, 20. </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2. ГАРАНТІЇ ДІЯЛЬНОСТІ МОЛОДІЖНОЇ РАДИ</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2.1 В місті Винники визнається і гарантується молодіжне самоврядування відповідно до чинного законодавства України.</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3. МЕТА ТА ЗАВДАННЯ МОЛОДІЖНОЇ РАДИ</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3.1. Метою діяльності Молодіжної ради є сприяння:</w:t>
      </w:r>
    </w:p>
    <w:p w:rsidR="00FB65C6" w:rsidRPr="00FB65C6" w:rsidRDefault="00FB65C6" w:rsidP="00FB65C6">
      <w:pPr>
        <w:rPr>
          <w:sz w:val="28"/>
          <w:szCs w:val="28"/>
        </w:rPr>
      </w:pPr>
      <w:r w:rsidRPr="00FB65C6">
        <w:rPr>
          <w:sz w:val="28"/>
          <w:szCs w:val="28"/>
        </w:rPr>
        <w:t>Координації та розвитку молодіжного руху в місті;</w:t>
      </w:r>
    </w:p>
    <w:p w:rsidR="00FB65C6" w:rsidRPr="00FB65C6" w:rsidRDefault="00FB65C6" w:rsidP="00FB65C6">
      <w:pPr>
        <w:rPr>
          <w:sz w:val="28"/>
          <w:szCs w:val="28"/>
        </w:rPr>
      </w:pPr>
      <w:r w:rsidRPr="00FB65C6">
        <w:rPr>
          <w:sz w:val="28"/>
          <w:szCs w:val="28"/>
        </w:rPr>
        <w:t>Залученню молодих громадян в державотворчий процес та становленню громадського суспільства України;</w:t>
      </w:r>
    </w:p>
    <w:p w:rsidR="00FB65C6" w:rsidRPr="00FB65C6" w:rsidRDefault="00FB65C6" w:rsidP="00FB65C6">
      <w:pPr>
        <w:rPr>
          <w:sz w:val="28"/>
          <w:szCs w:val="28"/>
        </w:rPr>
      </w:pPr>
      <w:r w:rsidRPr="00FB65C6">
        <w:rPr>
          <w:sz w:val="28"/>
          <w:szCs w:val="28"/>
        </w:rPr>
        <w:t>Створенню умов для самореалізації молоді до вирішення соціальних, економічних, екологічних проблем, впровадження принципів сталого розвитку через налагодження контактів, обміну інформації і координації дій членів Молодіжної ради та реалізації їх спільних інтересів в місті.</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3.2. Завданнями Молодіжної ради є:</w:t>
      </w:r>
    </w:p>
    <w:p w:rsidR="00FB65C6" w:rsidRPr="00FB65C6" w:rsidRDefault="00FB65C6" w:rsidP="00FB65C6">
      <w:pPr>
        <w:rPr>
          <w:sz w:val="28"/>
          <w:szCs w:val="28"/>
        </w:rPr>
      </w:pPr>
      <w:r w:rsidRPr="00FB65C6">
        <w:rPr>
          <w:sz w:val="28"/>
          <w:szCs w:val="28"/>
        </w:rPr>
        <w:t>сприяння реалізації конституційного права молоді на участь в управлінні державними справами, захисту прав молоді;</w:t>
      </w:r>
    </w:p>
    <w:p w:rsidR="00FB65C6" w:rsidRPr="00FB65C6" w:rsidRDefault="00FB65C6" w:rsidP="00FB65C6">
      <w:pPr>
        <w:rPr>
          <w:sz w:val="28"/>
          <w:szCs w:val="28"/>
        </w:rPr>
      </w:pPr>
      <w:r w:rsidRPr="00FB65C6">
        <w:rPr>
          <w:sz w:val="28"/>
          <w:szCs w:val="28"/>
        </w:rPr>
        <w:t>залучення молоді до участі у реалізації молодіжної політики в місті;</w:t>
      </w:r>
    </w:p>
    <w:p w:rsidR="00FB65C6" w:rsidRPr="00FB65C6" w:rsidRDefault="00FB65C6" w:rsidP="00FB65C6">
      <w:pPr>
        <w:rPr>
          <w:sz w:val="28"/>
          <w:szCs w:val="28"/>
        </w:rPr>
      </w:pPr>
      <w:r w:rsidRPr="00FB65C6">
        <w:rPr>
          <w:sz w:val="28"/>
          <w:szCs w:val="28"/>
        </w:rPr>
        <w:t>створення системи постійного діалогу та взаємодії з місцевими органами влади, з одного боку, та громадсько-активною молоддю, з іншого боку;</w:t>
      </w:r>
    </w:p>
    <w:p w:rsidR="00FB65C6" w:rsidRPr="00FB65C6" w:rsidRDefault="00FB65C6" w:rsidP="00FB65C6">
      <w:pPr>
        <w:rPr>
          <w:sz w:val="28"/>
          <w:szCs w:val="28"/>
        </w:rPr>
      </w:pPr>
      <w:r w:rsidRPr="00FB65C6">
        <w:rPr>
          <w:sz w:val="28"/>
          <w:szCs w:val="28"/>
        </w:rPr>
        <w:t>підготовка та залучення активної молоді до служби в органах місцевого самоврядування;</w:t>
      </w:r>
    </w:p>
    <w:p w:rsidR="00FB65C6" w:rsidRPr="00FB65C6" w:rsidRDefault="00FB65C6" w:rsidP="00FB65C6">
      <w:pPr>
        <w:rPr>
          <w:sz w:val="28"/>
          <w:szCs w:val="28"/>
        </w:rPr>
      </w:pPr>
      <w:r w:rsidRPr="00FB65C6">
        <w:rPr>
          <w:sz w:val="28"/>
          <w:szCs w:val="28"/>
        </w:rPr>
        <w:t>участь у проведенні заходів культурно-просвітницького та виховного характеру, формування патріотичних моральних якостей та активної громадської позиції молоді;</w:t>
      </w:r>
    </w:p>
    <w:p w:rsidR="00FB65C6" w:rsidRPr="00FB65C6" w:rsidRDefault="00FB65C6" w:rsidP="00FB65C6">
      <w:pPr>
        <w:rPr>
          <w:sz w:val="28"/>
          <w:szCs w:val="28"/>
        </w:rPr>
      </w:pPr>
      <w:r w:rsidRPr="00FB65C6">
        <w:rPr>
          <w:sz w:val="28"/>
          <w:szCs w:val="28"/>
        </w:rPr>
        <w:t>сприяння спільному вирішенню проблемних питань молодих громадян міста, самоорганізації молоді міста, утвердженню засад місцевого самоврядування через залучення молоді до участі в управлінні (у процесі прийняття рішень);</w:t>
      </w:r>
    </w:p>
    <w:p w:rsidR="00FB65C6" w:rsidRPr="00FB65C6" w:rsidRDefault="00FB65C6" w:rsidP="00FB65C6">
      <w:pPr>
        <w:rPr>
          <w:sz w:val="28"/>
          <w:szCs w:val="28"/>
        </w:rPr>
      </w:pPr>
      <w:r w:rsidRPr="00FB65C6">
        <w:rPr>
          <w:sz w:val="28"/>
          <w:szCs w:val="28"/>
        </w:rPr>
        <w:t>сприяння залученню цільового фінансування та інвестицій на реалізацію молодіжних програм в місті;</w:t>
      </w:r>
    </w:p>
    <w:p w:rsidR="00FB65C6" w:rsidRPr="00FB65C6" w:rsidRDefault="00FB65C6" w:rsidP="00FB65C6">
      <w:pPr>
        <w:rPr>
          <w:sz w:val="28"/>
          <w:szCs w:val="28"/>
        </w:rPr>
      </w:pPr>
      <w:r w:rsidRPr="00FB65C6">
        <w:rPr>
          <w:sz w:val="28"/>
          <w:szCs w:val="28"/>
        </w:rPr>
        <w:t>допомога у вирішенні проблем міста економічного, екологічного та соціального характеру;</w:t>
      </w:r>
    </w:p>
    <w:p w:rsidR="00FB65C6" w:rsidRPr="00FB65C6" w:rsidRDefault="00FB65C6" w:rsidP="00FB65C6">
      <w:pPr>
        <w:rPr>
          <w:sz w:val="28"/>
          <w:szCs w:val="28"/>
        </w:rPr>
      </w:pPr>
      <w:r w:rsidRPr="00FB65C6">
        <w:rPr>
          <w:sz w:val="28"/>
          <w:szCs w:val="28"/>
        </w:rPr>
        <w:t>здійснення іншої діяльності, що не суперечить чинному законодавству, Статуту та відповідає меті Молодіжної ради.</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3.3. Для виконання статутних завдань Молодіжна рада у встановленому законом порядку:</w:t>
      </w:r>
    </w:p>
    <w:p w:rsidR="00FB65C6" w:rsidRPr="00FB65C6" w:rsidRDefault="00FB65C6" w:rsidP="00FB65C6">
      <w:pPr>
        <w:rPr>
          <w:sz w:val="28"/>
          <w:szCs w:val="28"/>
        </w:rPr>
      </w:pPr>
      <w:r w:rsidRPr="00FB65C6">
        <w:rPr>
          <w:sz w:val="28"/>
          <w:szCs w:val="28"/>
        </w:rPr>
        <w:lastRenderedPageBreak/>
        <w:t>представляє інтереси молоді міста Винники в органах державної влади та управління всіх рівнів, в органах регіонального та місцевого самоврядування в Україні;</w:t>
      </w:r>
    </w:p>
    <w:p w:rsidR="00FB65C6" w:rsidRPr="00FB65C6" w:rsidRDefault="00FB65C6" w:rsidP="00FB65C6">
      <w:pPr>
        <w:rPr>
          <w:sz w:val="28"/>
          <w:szCs w:val="28"/>
        </w:rPr>
      </w:pPr>
      <w:r w:rsidRPr="00FB65C6">
        <w:rPr>
          <w:sz w:val="28"/>
          <w:szCs w:val="28"/>
        </w:rPr>
        <w:t>всебічно підтримує молодіжні організації, фонди, підприємства, установи та окремих громадян в розробці та реалізації молодіжних програм та проектів;</w:t>
      </w:r>
    </w:p>
    <w:p w:rsidR="00FB65C6" w:rsidRPr="00FB65C6" w:rsidRDefault="00FB65C6" w:rsidP="00FB65C6">
      <w:pPr>
        <w:rPr>
          <w:sz w:val="28"/>
          <w:szCs w:val="28"/>
        </w:rPr>
      </w:pPr>
      <w:r w:rsidRPr="00FB65C6">
        <w:rPr>
          <w:sz w:val="28"/>
          <w:szCs w:val="28"/>
        </w:rPr>
        <w:t>бере участь у формуванні та реалізації міських молодіжних програм;</w:t>
      </w:r>
    </w:p>
    <w:p w:rsidR="00FB65C6" w:rsidRPr="00FB65C6" w:rsidRDefault="00FB65C6" w:rsidP="00FB65C6">
      <w:pPr>
        <w:rPr>
          <w:sz w:val="28"/>
          <w:szCs w:val="28"/>
        </w:rPr>
      </w:pPr>
      <w:r w:rsidRPr="00FB65C6">
        <w:rPr>
          <w:sz w:val="28"/>
          <w:szCs w:val="28"/>
        </w:rPr>
        <w:t>бере участь у програмах іноземних та міжнародних громадських(неурядових) організацій, в проведенні міжнародних заходів у відповідності до чинного законодавства України та статутних завдань Молодіжної ради.</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4. ЧЛЕНИ МОЛОДІЖНОЇ РАДИ, ЇХ ПРАВА ТА ОБОВ’ЯЗКИ</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 xml:space="preserve">Членство в Молодіжній раді є індивідуальним. Членами молодіжної ради можуть бути громадяни віком від 14 до 18 років. Прийом до членів Молодіжної ради проводиться загальними зборами Молодіжної ради. </w:t>
      </w:r>
    </w:p>
    <w:p w:rsidR="00FB65C6" w:rsidRPr="00FB65C6" w:rsidRDefault="00FB65C6" w:rsidP="00FB65C6">
      <w:pPr>
        <w:rPr>
          <w:sz w:val="28"/>
          <w:szCs w:val="28"/>
        </w:rPr>
      </w:pPr>
      <w:r w:rsidRPr="00FB65C6">
        <w:rPr>
          <w:sz w:val="28"/>
          <w:szCs w:val="28"/>
        </w:rPr>
        <w:t>Членство у Молодіжній раді не виключає членства в інших громадських об’єднаннях. Члени Молодіжної ради обираються з числа учнівської та активної молоді міста.</w:t>
      </w:r>
    </w:p>
    <w:p w:rsidR="00FB65C6" w:rsidRPr="00FB65C6" w:rsidRDefault="00FB65C6" w:rsidP="00FB65C6">
      <w:pPr>
        <w:rPr>
          <w:sz w:val="28"/>
          <w:szCs w:val="28"/>
        </w:rPr>
      </w:pPr>
      <w:r w:rsidRPr="00FB65C6">
        <w:rPr>
          <w:sz w:val="28"/>
          <w:szCs w:val="28"/>
        </w:rPr>
        <w:t xml:space="preserve"> </w:t>
      </w:r>
    </w:p>
    <w:p w:rsidR="00FB65C6" w:rsidRPr="00FB65C6" w:rsidRDefault="00FB65C6" w:rsidP="00FB65C6">
      <w:pPr>
        <w:rPr>
          <w:sz w:val="28"/>
          <w:szCs w:val="28"/>
        </w:rPr>
      </w:pPr>
      <w:r w:rsidRPr="00FB65C6">
        <w:rPr>
          <w:sz w:val="28"/>
          <w:szCs w:val="28"/>
        </w:rPr>
        <w:t>4.1. Для виконання своїх завдань Молодіжна рада має право:</w:t>
      </w:r>
    </w:p>
    <w:p w:rsidR="00FB65C6" w:rsidRPr="00FB65C6" w:rsidRDefault="00FB65C6" w:rsidP="00FB65C6">
      <w:pPr>
        <w:rPr>
          <w:sz w:val="28"/>
          <w:szCs w:val="28"/>
        </w:rPr>
      </w:pPr>
      <w:r w:rsidRPr="00FB65C6">
        <w:rPr>
          <w:sz w:val="28"/>
          <w:szCs w:val="28"/>
        </w:rPr>
        <w:t>Представляти інтереси молоді міста в різних інституціях міста, області, держави.</w:t>
      </w:r>
    </w:p>
    <w:p w:rsidR="00FB65C6" w:rsidRPr="00FB65C6" w:rsidRDefault="00FB65C6" w:rsidP="00FB65C6">
      <w:pPr>
        <w:rPr>
          <w:sz w:val="28"/>
          <w:szCs w:val="28"/>
        </w:rPr>
      </w:pPr>
      <w:r w:rsidRPr="00FB65C6">
        <w:rPr>
          <w:sz w:val="28"/>
          <w:szCs w:val="28"/>
        </w:rPr>
        <w:t>Одержувати у встановленому порядку від структурних підрозділів та посадових осіб органів місцевого самоврядування, інших державних установ інформацію, що стосується напрямів її діяльності. Залучати у встановленому порядку молодь міста, працівників установ, підприємств та організацій до розгляду та реалізації питань, що належать до її компетенції.</w:t>
      </w:r>
    </w:p>
    <w:p w:rsidR="00FB65C6" w:rsidRPr="00FB65C6" w:rsidRDefault="00FB65C6" w:rsidP="00FB65C6">
      <w:pPr>
        <w:rPr>
          <w:sz w:val="28"/>
          <w:szCs w:val="28"/>
        </w:rPr>
      </w:pPr>
      <w:r w:rsidRPr="00FB65C6">
        <w:rPr>
          <w:sz w:val="28"/>
          <w:szCs w:val="28"/>
        </w:rPr>
        <w:t xml:space="preserve">Утворювати комітети (комісії), експертні та робочі групи для виконання окремих завдань, залучати до участі в них посадових осіб виконавчих органів міської ради, установ та громадських організацій(за узгодженням з їх керівниками). </w:t>
      </w:r>
    </w:p>
    <w:p w:rsidR="00FB65C6" w:rsidRPr="00FB65C6" w:rsidRDefault="00FB65C6" w:rsidP="00FB65C6">
      <w:pPr>
        <w:rPr>
          <w:sz w:val="28"/>
          <w:szCs w:val="28"/>
        </w:rPr>
      </w:pPr>
      <w:r w:rsidRPr="00FB65C6">
        <w:rPr>
          <w:sz w:val="28"/>
          <w:szCs w:val="28"/>
        </w:rPr>
        <w:t>Отримувати інформацію від посадових осіб місцевого самоврядування з питань молодіжної політики.</w:t>
      </w:r>
    </w:p>
    <w:p w:rsidR="00FB65C6" w:rsidRPr="00FB65C6" w:rsidRDefault="00FB65C6" w:rsidP="00FB65C6">
      <w:pPr>
        <w:rPr>
          <w:sz w:val="28"/>
          <w:szCs w:val="28"/>
        </w:rPr>
      </w:pPr>
      <w:r w:rsidRPr="00FB65C6">
        <w:rPr>
          <w:sz w:val="28"/>
          <w:szCs w:val="28"/>
        </w:rPr>
        <w:t>Організовувати та проводити різноманітні молодіжні заходи, спрямовані на виконання своїх завдань.</w:t>
      </w:r>
    </w:p>
    <w:p w:rsidR="00FB65C6" w:rsidRPr="00FB65C6" w:rsidRDefault="00FB65C6" w:rsidP="00FB65C6">
      <w:pPr>
        <w:rPr>
          <w:sz w:val="28"/>
          <w:szCs w:val="28"/>
        </w:rPr>
      </w:pPr>
      <w:r w:rsidRPr="00FB65C6">
        <w:rPr>
          <w:sz w:val="28"/>
          <w:szCs w:val="28"/>
        </w:rPr>
        <w:t>Вносити пропозиції до проектів рішень міської ради, її виконавчого комітету та розпоряджень міського голови, що стосуються молодіжної політики в місті.</w:t>
      </w:r>
    </w:p>
    <w:p w:rsidR="00FB65C6" w:rsidRPr="00FB65C6" w:rsidRDefault="00FB65C6" w:rsidP="00FB65C6">
      <w:pPr>
        <w:rPr>
          <w:sz w:val="28"/>
          <w:szCs w:val="28"/>
        </w:rPr>
      </w:pPr>
      <w:r w:rsidRPr="00FB65C6">
        <w:rPr>
          <w:sz w:val="28"/>
          <w:szCs w:val="28"/>
        </w:rPr>
        <w:t>Аналізувати проекти розпорядчих документів міської ради, її виконавчого комітету щодо роботи з молоддю на відповідність їх головним напрямам молодіжної політики.</w:t>
      </w:r>
    </w:p>
    <w:p w:rsidR="00FB65C6" w:rsidRPr="00FB65C6" w:rsidRDefault="00FB65C6" w:rsidP="00FB65C6">
      <w:pPr>
        <w:rPr>
          <w:sz w:val="28"/>
          <w:szCs w:val="28"/>
        </w:rPr>
      </w:pPr>
      <w:r w:rsidRPr="00FB65C6">
        <w:rPr>
          <w:sz w:val="28"/>
          <w:szCs w:val="28"/>
        </w:rPr>
        <w:t>Делегувати своїх представників для участі у засіданнях міської ради, її виконавчого комітету.</w:t>
      </w:r>
    </w:p>
    <w:p w:rsidR="00FB65C6" w:rsidRPr="00FB65C6" w:rsidRDefault="00FB65C6" w:rsidP="00FB65C6">
      <w:pPr>
        <w:rPr>
          <w:sz w:val="28"/>
          <w:szCs w:val="28"/>
        </w:rPr>
      </w:pPr>
      <w:r w:rsidRPr="00FB65C6">
        <w:rPr>
          <w:sz w:val="28"/>
          <w:szCs w:val="28"/>
        </w:rPr>
        <w:t>4.2. Кожен член Молодіжної ради зобов’язаний:</w:t>
      </w:r>
    </w:p>
    <w:p w:rsidR="00FB65C6" w:rsidRPr="00FB65C6" w:rsidRDefault="00FB65C6" w:rsidP="00FB65C6">
      <w:pPr>
        <w:rPr>
          <w:sz w:val="28"/>
          <w:szCs w:val="28"/>
        </w:rPr>
      </w:pPr>
      <w:r w:rsidRPr="00FB65C6">
        <w:rPr>
          <w:sz w:val="28"/>
          <w:szCs w:val="28"/>
        </w:rPr>
        <w:t>Дотримуватися принципів і цілей Молодіжної ради;</w:t>
      </w:r>
    </w:p>
    <w:p w:rsidR="00FB65C6" w:rsidRPr="00FB65C6" w:rsidRDefault="00FB65C6" w:rsidP="00FB65C6">
      <w:pPr>
        <w:rPr>
          <w:sz w:val="28"/>
          <w:szCs w:val="28"/>
        </w:rPr>
      </w:pPr>
      <w:r w:rsidRPr="00FB65C6">
        <w:rPr>
          <w:sz w:val="28"/>
          <w:szCs w:val="28"/>
        </w:rPr>
        <w:t>Виконувати взяті на себе обов’язки та доручення;</w:t>
      </w:r>
    </w:p>
    <w:p w:rsidR="00FB65C6" w:rsidRPr="00FB65C6" w:rsidRDefault="00FB65C6" w:rsidP="00FB65C6">
      <w:pPr>
        <w:rPr>
          <w:sz w:val="28"/>
          <w:szCs w:val="28"/>
        </w:rPr>
      </w:pPr>
      <w:r w:rsidRPr="00FB65C6">
        <w:rPr>
          <w:sz w:val="28"/>
          <w:szCs w:val="28"/>
        </w:rPr>
        <w:lastRenderedPageBreak/>
        <w:t>Оформити документально своє членство у Молодіжній раді;</w:t>
      </w:r>
    </w:p>
    <w:p w:rsidR="00FB65C6" w:rsidRPr="00FB65C6" w:rsidRDefault="00FB65C6" w:rsidP="00FB65C6">
      <w:pPr>
        <w:rPr>
          <w:sz w:val="28"/>
          <w:szCs w:val="28"/>
        </w:rPr>
      </w:pPr>
      <w:r w:rsidRPr="00FB65C6">
        <w:rPr>
          <w:sz w:val="28"/>
          <w:szCs w:val="28"/>
        </w:rPr>
        <w:t>Виконувати рішення Молодіжної ради;</w:t>
      </w:r>
    </w:p>
    <w:p w:rsidR="00FB65C6" w:rsidRPr="00FB65C6" w:rsidRDefault="00FB65C6" w:rsidP="00FB65C6">
      <w:pPr>
        <w:rPr>
          <w:sz w:val="28"/>
          <w:szCs w:val="28"/>
        </w:rPr>
      </w:pPr>
      <w:r w:rsidRPr="00FB65C6">
        <w:rPr>
          <w:sz w:val="28"/>
          <w:szCs w:val="28"/>
        </w:rPr>
        <w:t>Брати активну участь у роботі засідань;</w:t>
      </w:r>
    </w:p>
    <w:p w:rsidR="00FB65C6" w:rsidRPr="00FB65C6" w:rsidRDefault="00FB65C6" w:rsidP="00FB65C6">
      <w:pPr>
        <w:rPr>
          <w:sz w:val="28"/>
          <w:szCs w:val="28"/>
        </w:rPr>
      </w:pPr>
      <w:r w:rsidRPr="00FB65C6">
        <w:rPr>
          <w:sz w:val="28"/>
          <w:szCs w:val="28"/>
        </w:rPr>
        <w:t>4.3. Членство в Молодіжній раді припиняється на підставі:</w:t>
      </w:r>
    </w:p>
    <w:p w:rsidR="00FB65C6" w:rsidRPr="00FB65C6" w:rsidRDefault="00FB65C6" w:rsidP="00FB65C6">
      <w:pPr>
        <w:rPr>
          <w:sz w:val="28"/>
          <w:szCs w:val="28"/>
        </w:rPr>
      </w:pPr>
      <w:r w:rsidRPr="00FB65C6">
        <w:rPr>
          <w:sz w:val="28"/>
          <w:szCs w:val="28"/>
        </w:rPr>
        <w:t>Заяви про вихід;</w:t>
      </w:r>
    </w:p>
    <w:p w:rsidR="00FB65C6" w:rsidRPr="00FB65C6" w:rsidRDefault="00FB65C6" w:rsidP="00FB65C6">
      <w:pPr>
        <w:rPr>
          <w:sz w:val="28"/>
          <w:szCs w:val="28"/>
        </w:rPr>
      </w:pPr>
      <w:r w:rsidRPr="00FB65C6">
        <w:rPr>
          <w:sz w:val="28"/>
          <w:szCs w:val="28"/>
        </w:rPr>
        <w:t>Згідно рішення виконкому Молодіжної ради у випадку, коли член ради своїми діями порушує організаційну дисципліну або дискредитує раду;</w:t>
      </w:r>
    </w:p>
    <w:p w:rsidR="00FB65C6" w:rsidRPr="00FB65C6" w:rsidRDefault="00FB65C6" w:rsidP="00FB65C6">
      <w:pPr>
        <w:rPr>
          <w:sz w:val="28"/>
          <w:szCs w:val="28"/>
        </w:rPr>
      </w:pPr>
      <w:r w:rsidRPr="00FB65C6">
        <w:rPr>
          <w:sz w:val="28"/>
          <w:szCs w:val="28"/>
        </w:rPr>
        <w:t>Досягнення граничного віку перебування членом Молодіжної ради.</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5. СТРУКТУРА ТА СКЛАД МОЛОДІЖНОЇ РАДИ</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5.1.Керівними органами Молодіжної ради є загальні збори, виконавчий комітет. Керівною особою є Голова ради.</w:t>
      </w:r>
    </w:p>
    <w:p w:rsidR="00FB65C6" w:rsidRPr="00FB65C6" w:rsidRDefault="00FB65C6" w:rsidP="00FB65C6">
      <w:pPr>
        <w:rPr>
          <w:sz w:val="28"/>
          <w:szCs w:val="28"/>
        </w:rPr>
      </w:pPr>
      <w:r w:rsidRPr="00FB65C6">
        <w:rPr>
          <w:sz w:val="28"/>
          <w:szCs w:val="28"/>
        </w:rPr>
        <w:t>Керівні органи та Голова ради можуть приймати рішення з будь-яких питань діяльності Молодіжної ради, крім безпосередньо визначених Статутом або віднесених до виключної компетенції інших статутних органів.</w:t>
      </w:r>
    </w:p>
    <w:p w:rsidR="00FB65C6" w:rsidRPr="00FB65C6" w:rsidRDefault="00FB65C6" w:rsidP="00FB65C6">
      <w:pPr>
        <w:rPr>
          <w:sz w:val="28"/>
          <w:szCs w:val="28"/>
        </w:rPr>
      </w:pPr>
      <w:r w:rsidRPr="00FB65C6">
        <w:rPr>
          <w:sz w:val="28"/>
          <w:szCs w:val="28"/>
        </w:rPr>
        <w:t>5.2. Загальні збори.</w:t>
      </w:r>
    </w:p>
    <w:p w:rsidR="00FB65C6" w:rsidRPr="00FB65C6" w:rsidRDefault="00FB65C6" w:rsidP="00FB65C6">
      <w:pPr>
        <w:rPr>
          <w:sz w:val="28"/>
          <w:szCs w:val="28"/>
        </w:rPr>
      </w:pPr>
      <w:r w:rsidRPr="00FB65C6">
        <w:rPr>
          <w:sz w:val="28"/>
          <w:szCs w:val="28"/>
        </w:rPr>
        <w:t>5.2.1. Загальні збори є найвищим керівним органом Молодіжної ради, які скликаються виконавчим комітетом не рідше одного разу на квартал. Позачергові загальні збори скликаються на вимогу 1/3 членів Молодіжної ради або за рішенням Голови ради чи виконавчого комітету. Про скликання загальних зборів виконавчий комітет ради повідомляє членів ради не пізніше як за тиждень до дати їх проведення.</w:t>
      </w:r>
    </w:p>
    <w:p w:rsidR="00FB65C6" w:rsidRPr="00FB65C6" w:rsidRDefault="00FB65C6" w:rsidP="00FB65C6">
      <w:pPr>
        <w:rPr>
          <w:sz w:val="28"/>
          <w:szCs w:val="28"/>
        </w:rPr>
      </w:pPr>
      <w:r w:rsidRPr="00FB65C6">
        <w:rPr>
          <w:sz w:val="28"/>
          <w:szCs w:val="28"/>
        </w:rPr>
        <w:t>5.2.2.Загальні збори є правомочними, якщо на них присутні не менше половини членів Молодіжної ради.</w:t>
      </w:r>
    </w:p>
    <w:p w:rsidR="00FB65C6" w:rsidRPr="00FB65C6" w:rsidRDefault="00FB65C6" w:rsidP="00FB65C6">
      <w:pPr>
        <w:rPr>
          <w:sz w:val="28"/>
          <w:szCs w:val="28"/>
        </w:rPr>
      </w:pPr>
      <w:r w:rsidRPr="00FB65C6">
        <w:rPr>
          <w:sz w:val="28"/>
          <w:szCs w:val="28"/>
        </w:rPr>
        <w:t>5.2.3.Процедуру голосування по всіх персоналіях визначають відповідно загальні збори. Рішення щодо виключення з Молодіжної ради, щодо реорганізації чи ліквідації, внесення змін до статуту Молодіжної ради приймаються за умови, якщо за нього проголосувало не менше 3/4 присутніх членів Молодіжної ради, за умови присутності на загальних зборах 2/3 від загальної кількості членів Молодіжної ради. Усі інші рішення приймаються простою більшістю голосів, крім тих випадків, коли самі загальні збори визначають іншу процедуру.</w:t>
      </w:r>
    </w:p>
    <w:p w:rsidR="00FB65C6" w:rsidRPr="00FB65C6" w:rsidRDefault="00FB65C6" w:rsidP="00FB65C6">
      <w:pPr>
        <w:rPr>
          <w:sz w:val="28"/>
          <w:szCs w:val="28"/>
        </w:rPr>
      </w:pPr>
      <w:r w:rsidRPr="00FB65C6">
        <w:rPr>
          <w:sz w:val="28"/>
          <w:szCs w:val="28"/>
        </w:rPr>
        <w:t>5.2.4.Загальні збори:</w:t>
      </w:r>
    </w:p>
    <w:p w:rsidR="00FB65C6" w:rsidRPr="00FB65C6" w:rsidRDefault="00FB65C6" w:rsidP="00FB65C6">
      <w:pPr>
        <w:rPr>
          <w:sz w:val="28"/>
          <w:szCs w:val="28"/>
        </w:rPr>
      </w:pPr>
      <w:r w:rsidRPr="00FB65C6">
        <w:rPr>
          <w:sz w:val="28"/>
          <w:szCs w:val="28"/>
        </w:rPr>
        <w:t>- приймають Статут ради, вносять до нього зміни та доповнення;</w:t>
      </w:r>
    </w:p>
    <w:p w:rsidR="00FB65C6" w:rsidRPr="00FB65C6" w:rsidRDefault="00FB65C6" w:rsidP="00FB65C6">
      <w:pPr>
        <w:rPr>
          <w:sz w:val="28"/>
          <w:szCs w:val="28"/>
        </w:rPr>
      </w:pPr>
      <w:r w:rsidRPr="00FB65C6">
        <w:rPr>
          <w:sz w:val="28"/>
          <w:szCs w:val="28"/>
        </w:rPr>
        <w:t>- приймає нових членів до складу Молодіжної ради;</w:t>
      </w:r>
    </w:p>
    <w:p w:rsidR="00FB65C6" w:rsidRPr="00FB65C6" w:rsidRDefault="00FB65C6" w:rsidP="00FB65C6">
      <w:pPr>
        <w:rPr>
          <w:sz w:val="28"/>
          <w:szCs w:val="28"/>
        </w:rPr>
      </w:pPr>
      <w:r w:rsidRPr="00FB65C6">
        <w:rPr>
          <w:sz w:val="28"/>
          <w:szCs w:val="28"/>
        </w:rPr>
        <w:t>- виключають з Молодіжної ради членів згідно ст.4.3. Статуту ради;</w:t>
      </w:r>
    </w:p>
    <w:p w:rsidR="00FB65C6" w:rsidRPr="00FB65C6" w:rsidRDefault="00FB65C6" w:rsidP="00FB65C6">
      <w:pPr>
        <w:rPr>
          <w:sz w:val="28"/>
          <w:szCs w:val="28"/>
        </w:rPr>
      </w:pPr>
      <w:r w:rsidRPr="00FB65C6">
        <w:rPr>
          <w:sz w:val="28"/>
          <w:szCs w:val="28"/>
        </w:rPr>
        <w:t>- схвалюють основні напрямки діяльності Молодіжної ради;</w:t>
      </w:r>
    </w:p>
    <w:p w:rsidR="00FB65C6" w:rsidRPr="00FB65C6" w:rsidRDefault="00FB65C6" w:rsidP="00FB65C6">
      <w:pPr>
        <w:rPr>
          <w:sz w:val="28"/>
          <w:szCs w:val="28"/>
        </w:rPr>
      </w:pPr>
      <w:r w:rsidRPr="00FB65C6">
        <w:rPr>
          <w:sz w:val="28"/>
          <w:szCs w:val="28"/>
        </w:rPr>
        <w:t>- обирають статутні органи, Голову ради та затверджують його заступників;</w:t>
      </w:r>
    </w:p>
    <w:p w:rsidR="00FB65C6" w:rsidRPr="00FB65C6" w:rsidRDefault="00FB65C6" w:rsidP="00FB65C6">
      <w:pPr>
        <w:rPr>
          <w:sz w:val="28"/>
          <w:szCs w:val="28"/>
        </w:rPr>
      </w:pPr>
      <w:r w:rsidRPr="00FB65C6">
        <w:rPr>
          <w:sz w:val="28"/>
          <w:szCs w:val="28"/>
        </w:rPr>
        <w:t>- обговорюють та оцінюють звіти керівних осіб ради;</w:t>
      </w:r>
    </w:p>
    <w:p w:rsidR="00FB65C6" w:rsidRPr="00FB65C6" w:rsidRDefault="00FB65C6" w:rsidP="00FB65C6">
      <w:pPr>
        <w:rPr>
          <w:sz w:val="28"/>
          <w:szCs w:val="28"/>
        </w:rPr>
      </w:pPr>
      <w:r w:rsidRPr="00FB65C6">
        <w:rPr>
          <w:sz w:val="28"/>
          <w:szCs w:val="28"/>
        </w:rPr>
        <w:t>- затверджують план роботи Молодіжної ради;</w:t>
      </w:r>
    </w:p>
    <w:p w:rsidR="00FB65C6" w:rsidRPr="00FB65C6" w:rsidRDefault="00FB65C6" w:rsidP="00FB65C6">
      <w:pPr>
        <w:rPr>
          <w:sz w:val="28"/>
          <w:szCs w:val="28"/>
        </w:rPr>
      </w:pPr>
      <w:r w:rsidRPr="00FB65C6">
        <w:rPr>
          <w:sz w:val="28"/>
          <w:szCs w:val="28"/>
        </w:rPr>
        <w:t>- скасовують рішення будь-яких статутних органів та керівних осіб Молодіжної ради;</w:t>
      </w:r>
    </w:p>
    <w:p w:rsidR="00FB65C6" w:rsidRPr="00FB65C6" w:rsidRDefault="00FB65C6" w:rsidP="00FB65C6">
      <w:pPr>
        <w:rPr>
          <w:sz w:val="28"/>
          <w:szCs w:val="28"/>
        </w:rPr>
      </w:pPr>
      <w:r w:rsidRPr="00FB65C6">
        <w:rPr>
          <w:sz w:val="28"/>
          <w:szCs w:val="28"/>
        </w:rPr>
        <w:t>- приймають рішення щодо реорганізації чи ліквідації Молодіжної ради.</w:t>
      </w:r>
    </w:p>
    <w:p w:rsidR="00FB65C6" w:rsidRPr="00FB65C6" w:rsidRDefault="00FB65C6" w:rsidP="00FB65C6">
      <w:pPr>
        <w:rPr>
          <w:sz w:val="28"/>
          <w:szCs w:val="28"/>
        </w:rPr>
      </w:pPr>
      <w:r w:rsidRPr="00FB65C6">
        <w:rPr>
          <w:sz w:val="28"/>
          <w:szCs w:val="28"/>
        </w:rPr>
        <w:t>5.3. Виконавчий комітет.</w:t>
      </w:r>
    </w:p>
    <w:p w:rsidR="00FB65C6" w:rsidRPr="00FB65C6" w:rsidRDefault="00FB65C6" w:rsidP="00FB65C6">
      <w:pPr>
        <w:rPr>
          <w:sz w:val="28"/>
          <w:szCs w:val="28"/>
        </w:rPr>
      </w:pPr>
      <w:r w:rsidRPr="00FB65C6">
        <w:rPr>
          <w:sz w:val="28"/>
          <w:szCs w:val="28"/>
        </w:rPr>
        <w:lastRenderedPageBreak/>
        <w:t>5.3.1. У період між загальними зборами діяльністю Молодіжної ради керує Виконавчий комітет, яке обирається загальними зборами терміном на один рік. Виконавчим органом Молодіжної ради є її виконавчий комітет. До виконавчого комітету Молодіжної ради входить її голова, заступники голови, секретар та голови комісій. Виконавчий комітет Молодіжної ради є постійно діючим органом Молодіжної ради. Кількісний склад виконавчого комітету Молодіжної ради визначається загальними зборами в залежності від напрямків діяльності Молодіжної ради.</w:t>
      </w:r>
    </w:p>
    <w:p w:rsidR="00FB65C6" w:rsidRPr="00FB65C6" w:rsidRDefault="00FB65C6" w:rsidP="00FB65C6">
      <w:pPr>
        <w:rPr>
          <w:sz w:val="28"/>
          <w:szCs w:val="28"/>
        </w:rPr>
      </w:pPr>
      <w:r w:rsidRPr="00FB65C6">
        <w:rPr>
          <w:sz w:val="28"/>
          <w:szCs w:val="28"/>
        </w:rPr>
        <w:t>5.3.2.Виконавчий комітет Молодіжної ради:</w:t>
      </w:r>
    </w:p>
    <w:p w:rsidR="00FB65C6" w:rsidRPr="00FB65C6" w:rsidRDefault="00FB65C6" w:rsidP="00FB65C6">
      <w:pPr>
        <w:rPr>
          <w:sz w:val="28"/>
          <w:szCs w:val="28"/>
        </w:rPr>
      </w:pPr>
      <w:r w:rsidRPr="00FB65C6">
        <w:rPr>
          <w:sz w:val="28"/>
          <w:szCs w:val="28"/>
        </w:rPr>
        <w:t>- здійснює загальне керівництво Молодіжної ради;</w:t>
      </w:r>
    </w:p>
    <w:p w:rsidR="00FB65C6" w:rsidRPr="00FB65C6" w:rsidRDefault="00FB65C6" w:rsidP="00FB65C6">
      <w:pPr>
        <w:rPr>
          <w:sz w:val="28"/>
          <w:szCs w:val="28"/>
        </w:rPr>
      </w:pPr>
      <w:r w:rsidRPr="00FB65C6">
        <w:rPr>
          <w:sz w:val="28"/>
          <w:szCs w:val="28"/>
        </w:rPr>
        <w:t>- розробляє заходи щодо виконання рішень загальних зборів;</w:t>
      </w:r>
    </w:p>
    <w:p w:rsidR="00FB65C6" w:rsidRPr="00FB65C6" w:rsidRDefault="00FB65C6" w:rsidP="00FB65C6">
      <w:pPr>
        <w:rPr>
          <w:sz w:val="28"/>
          <w:szCs w:val="28"/>
        </w:rPr>
      </w:pPr>
      <w:r w:rsidRPr="00FB65C6">
        <w:rPr>
          <w:sz w:val="28"/>
          <w:szCs w:val="28"/>
        </w:rPr>
        <w:t>- виробляє стратегію і тактику діяльності ради;</w:t>
      </w:r>
    </w:p>
    <w:p w:rsidR="00FB65C6" w:rsidRPr="00FB65C6" w:rsidRDefault="00FB65C6" w:rsidP="00FB65C6">
      <w:pPr>
        <w:rPr>
          <w:sz w:val="28"/>
          <w:szCs w:val="28"/>
        </w:rPr>
      </w:pPr>
      <w:r w:rsidRPr="00FB65C6">
        <w:rPr>
          <w:sz w:val="28"/>
          <w:szCs w:val="28"/>
        </w:rPr>
        <w:t>- координує поточну діяльність Молодіжної ради;</w:t>
      </w:r>
    </w:p>
    <w:p w:rsidR="00FB65C6" w:rsidRPr="00FB65C6" w:rsidRDefault="00FB65C6" w:rsidP="00FB65C6">
      <w:pPr>
        <w:rPr>
          <w:sz w:val="28"/>
          <w:szCs w:val="28"/>
        </w:rPr>
      </w:pPr>
      <w:r w:rsidRPr="00FB65C6">
        <w:rPr>
          <w:sz w:val="28"/>
          <w:szCs w:val="28"/>
        </w:rPr>
        <w:t>- робить заяви від імені Молодіжної ради;</w:t>
      </w:r>
    </w:p>
    <w:p w:rsidR="00FB65C6" w:rsidRPr="00FB65C6" w:rsidRDefault="00FB65C6" w:rsidP="00FB65C6">
      <w:pPr>
        <w:rPr>
          <w:sz w:val="28"/>
          <w:szCs w:val="28"/>
        </w:rPr>
      </w:pPr>
      <w:r w:rsidRPr="00FB65C6">
        <w:rPr>
          <w:sz w:val="28"/>
          <w:szCs w:val="28"/>
        </w:rPr>
        <w:t>- здійснює практичні заходи для виконання плану роботи Молодіжної ради;</w:t>
      </w:r>
    </w:p>
    <w:p w:rsidR="00FB65C6" w:rsidRPr="00FB65C6" w:rsidRDefault="00FB65C6" w:rsidP="00FB65C6">
      <w:pPr>
        <w:rPr>
          <w:sz w:val="28"/>
          <w:szCs w:val="28"/>
        </w:rPr>
      </w:pPr>
      <w:r w:rsidRPr="00FB65C6">
        <w:rPr>
          <w:sz w:val="28"/>
          <w:szCs w:val="28"/>
        </w:rPr>
        <w:t>- припиняє до чергових (позачергових) загальних зборів повноваження Голови, її заступника чи заступників Голови Молодіжної ради за порушення або ігнорування ними норм Статуту Молодіжної ради;</w:t>
      </w:r>
    </w:p>
    <w:p w:rsidR="00FB65C6" w:rsidRPr="00FB65C6" w:rsidRDefault="00FB65C6" w:rsidP="00FB65C6">
      <w:pPr>
        <w:rPr>
          <w:sz w:val="28"/>
          <w:szCs w:val="28"/>
        </w:rPr>
      </w:pPr>
      <w:r w:rsidRPr="00FB65C6">
        <w:rPr>
          <w:sz w:val="28"/>
          <w:szCs w:val="28"/>
        </w:rPr>
        <w:t>- звітує про свою діяльність перед загальними зборами;</w:t>
      </w:r>
    </w:p>
    <w:p w:rsidR="00FB65C6" w:rsidRPr="00FB65C6" w:rsidRDefault="00FB65C6" w:rsidP="00FB65C6">
      <w:pPr>
        <w:rPr>
          <w:sz w:val="28"/>
          <w:szCs w:val="28"/>
        </w:rPr>
      </w:pPr>
      <w:r w:rsidRPr="00FB65C6">
        <w:rPr>
          <w:sz w:val="28"/>
          <w:szCs w:val="28"/>
        </w:rPr>
        <w:t>- наділений консультативно-дорадчими функціями щодо розпорядження коштами, призначених в міському бюджеті для Молодіжної ради та здійснення молодіжних програм, контролює порядок розпорядження ними;</w:t>
      </w:r>
    </w:p>
    <w:p w:rsidR="00FB65C6" w:rsidRPr="00FB65C6" w:rsidRDefault="00FB65C6" w:rsidP="00FB65C6">
      <w:pPr>
        <w:rPr>
          <w:sz w:val="28"/>
          <w:szCs w:val="28"/>
        </w:rPr>
      </w:pPr>
      <w:r w:rsidRPr="00FB65C6">
        <w:rPr>
          <w:sz w:val="28"/>
          <w:szCs w:val="28"/>
        </w:rPr>
        <w:t>- утворює та ліквідовує постійні або тимчасові органи Молодіжної ради;</w:t>
      </w:r>
    </w:p>
    <w:p w:rsidR="00FB65C6" w:rsidRPr="00FB65C6" w:rsidRDefault="00FB65C6" w:rsidP="00FB65C6">
      <w:pPr>
        <w:rPr>
          <w:sz w:val="28"/>
          <w:szCs w:val="28"/>
        </w:rPr>
      </w:pPr>
      <w:r w:rsidRPr="00FB65C6">
        <w:rPr>
          <w:sz w:val="28"/>
          <w:szCs w:val="28"/>
        </w:rPr>
        <w:t>- затверджує зразки печаток, штампів, бланків та інших реквізитів.</w:t>
      </w:r>
    </w:p>
    <w:p w:rsidR="00FB65C6" w:rsidRPr="00FB65C6" w:rsidRDefault="00FB65C6" w:rsidP="00FB65C6">
      <w:pPr>
        <w:rPr>
          <w:sz w:val="28"/>
          <w:szCs w:val="28"/>
        </w:rPr>
      </w:pPr>
      <w:r w:rsidRPr="00FB65C6">
        <w:rPr>
          <w:sz w:val="28"/>
          <w:szCs w:val="28"/>
        </w:rPr>
        <w:t>5.3.3. Рішення виконавчого комітету приймаються простою більшістю голосів членів виконавчого комітету, що присутні на засіданні.</w:t>
      </w:r>
    </w:p>
    <w:p w:rsidR="00FB65C6" w:rsidRPr="00FB65C6" w:rsidRDefault="00FB65C6" w:rsidP="00FB65C6">
      <w:pPr>
        <w:rPr>
          <w:sz w:val="28"/>
          <w:szCs w:val="28"/>
        </w:rPr>
      </w:pPr>
      <w:r w:rsidRPr="00FB65C6">
        <w:rPr>
          <w:sz w:val="28"/>
          <w:szCs w:val="28"/>
        </w:rPr>
        <w:t>5.3.4. Засідання виконавчого комітету Молодіжної ради скликаються Головою ради не рідше одного разу на місяць і є правомочними, якщо на них присутні більш як половина членів виконавчого комітету Молодіжної ради.</w:t>
      </w:r>
    </w:p>
    <w:p w:rsidR="00FB65C6" w:rsidRPr="00FB65C6" w:rsidRDefault="00FB65C6" w:rsidP="00FB65C6">
      <w:pPr>
        <w:rPr>
          <w:sz w:val="28"/>
          <w:szCs w:val="28"/>
        </w:rPr>
      </w:pPr>
      <w:r w:rsidRPr="00FB65C6">
        <w:rPr>
          <w:sz w:val="28"/>
          <w:szCs w:val="28"/>
        </w:rPr>
        <w:t>5.4. Голова Молодіжної ради.</w:t>
      </w:r>
    </w:p>
    <w:p w:rsidR="00FB65C6" w:rsidRPr="00FB65C6" w:rsidRDefault="00FB65C6" w:rsidP="00FB65C6">
      <w:pPr>
        <w:rPr>
          <w:sz w:val="28"/>
          <w:szCs w:val="28"/>
        </w:rPr>
      </w:pPr>
      <w:r w:rsidRPr="00FB65C6">
        <w:rPr>
          <w:sz w:val="28"/>
          <w:szCs w:val="28"/>
        </w:rPr>
        <w:t>5.4.1. У період між загальними зборами і засіданнями виконавчого комітету діяльністю Молодіжної ради керує його Голова, який обирається загальними зборами терміном на один рік із правом подальшого переобрання на цю ж посаду.</w:t>
      </w:r>
    </w:p>
    <w:p w:rsidR="00FB65C6" w:rsidRPr="00FB65C6" w:rsidRDefault="00FB65C6" w:rsidP="00FB65C6">
      <w:pPr>
        <w:rPr>
          <w:sz w:val="28"/>
          <w:szCs w:val="28"/>
        </w:rPr>
      </w:pPr>
      <w:r w:rsidRPr="00FB65C6">
        <w:rPr>
          <w:sz w:val="28"/>
          <w:szCs w:val="28"/>
        </w:rPr>
        <w:t>5.4.2. Голова Молодіжної ради:</w:t>
      </w:r>
    </w:p>
    <w:p w:rsidR="00FB65C6" w:rsidRPr="00FB65C6" w:rsidRDefault="00FB65C6" w:rsidP="00FB65C6">
      <w:pPr>
        <w:rPr>
          <w:sz w:val="28"/>
          <w:szCs w:val="28"/>
        </w:rPr>
      </w:pPr>
      <w:r w:rsidRPr="00FB65C6">
        <w:rPr>
          <w:sz w:val="28"/>
          <w:szCs w:val="28"/>
        </w:rPr>
        <w:t>• здійснює загальне керівництво Молодіжною радою, робочими органами Молодіжної ради;</w:t>
      </w:r>
    </w:p>
    <w:p w:rsidR="00FB65C6" w:rsidRPr="00FB65C6" w:rsidRDefault="00FB65C6" w:rsidP="00FB65C6">
      <w:pPr>
        <w:rPr>
          <w:sz w:val="28"/>
          <w:szCs w:val="28"/>
        </w:rPr>
      </w:pPr>
      <w:r w:rsidRPr="00FB65C6">
        <w:rPr>
          <w:sz w:val="28"/>
          <w:szCs w:val="28"/>
        </w:rPr>
        <w:t>• робить заяви від імені Молодіжної ради, що не суперечать рішенням виконавчого комітету Молодіжної ради;</w:t>
      </w:r>
    </w:p>
    <w:p w:rsidR="00FB65C6" w:rsidRPr="00FB65C6" w:rsidRDefault="00FB65C6" w:rsidP="00FB65C6">
      <w:pPr>
        <w:rPr>
          <w:sz w:val="28"/>
          <w:szCs w:val="28"/>
        </w:rPr>
      </w:pPr>
      <w:r w:rsidRPr="00FB65C6">
        <w:rPr>
          <w:sz w:val="28"/>
          <w:szCs w:val="28"/>
        </w:rPr>
        <w:t>• без доручення репрезентує Молодіжну раду в зовнішніх стосунках;</w:t>
      </w:r>
    </w:p>
    <w:p w:rsidR="00FB65C6" w:rsidRPr="00FB65C6" w:rsidRDefault="00FB65C6" w:rsidP="00FB65C6">
      <w:pPr>
        <w:rPr>
          <w:sz w:val="28"/>
          <w:szCs w:val="28"/>
        </w:rPr>
      </w:pPr>
      <w:r w:rsidRPr="00FB65C6">
        <w:rPr>
          <w:sz w:val="28"/>
          <w:szCs w:val="28"/>
        </w:rPr>
        <w:t>• представляє Молодіжну раду в органах виконавчої влади, органах місцевого самоврядування, підприємствах, установах, організаціях, громадськості та засобах масової інформації;</w:t>
      </w:r>
    </w:p>
    <w:p w:rsidR="00FB65C6" w:rsidRPr="00FB65C6" w:rsidRDefault="00FB65C6" w:rsidP="00FB65C6">
      <w:pPr>
        <w:rPr>
          <w:sz w:val="28"/>
          <w:szCs w:val="28"/>
        </w:rPr>
      </w:pPr>
      <w:r w:rsidRPr="00FB65C6">
        <w:rPr>
          <w:sz w:val="28"/>
          <w:szCs w:val="28"/>
        </w:rPr>
        <w:t>• скликає та веде засідання виконавчого комітету Молодіжної ради;</w:t>
      </w:r>
    </w:p>
    <w:p w:rsidR="00FB65C6" w:rsidRPr="00FB65C6" w:rsidRDefault="00FB65C6" w:rsidP="00FB65C6">
      <w:pPr>
        <w:rPr>
          <w:sz w:val="28"/>
          <w:szCs w:val="28"/>
        </w:rPr>
      </w:pPr>
      <w:r w:rsidRPr="00FB65C6">
        <w:rPr>
          <w:sz w:val="28"/>
          <w:szCs w:val="28"/>
        </w:rPr>
        <w:t>• підписує документи від імені Молодіжної ради;</w:t>
      </w:r>
    </w:p>
    <w:p w:rsidR="00FB65C6" w:rsidRPr="00FB65C6" w:rsidRDefault="00FB65C6" w:rsidP="00FB65C6">
      <w:pPr>
        <w:rPr>
          <w:sz w:val="28"/>
          <w:szCs w:val="28"/>
        </w:rPr>
      </w:pPr>
      <w:r w:rsidRPr="00FB65C6">
        <w:rPr>
          <w:sz w:val="28"/>
          <w:szCs w:val="28"/>
        </w:rPr>
        <w:lastRenderedPageBreak/>
        <w:t>• є підзвітним виконавчому комітету та загальним зборам Молодіжної ради;</w:t>
      </w:r>
    </w:p>
    <w:p w:rsidR="00FB65C6" w:rsidRPr="00FB65C6" w:rsidRDefault="00FB65C6" w:rsidP="00FB65C6">
      <w:pPr>
        <w:rPr>
          <w:sz w:val="28"/>
          <w:szCs w:val="28"/>
        </w:rPr>
      </w:pPr>
      <w:r w:rsidRPr="00FB65C6">
        <w:rPr>
          <w:sz w:val="28"/>
          <w:szCs w:val="28"/>
        </w:rPr>
        <w:t>• подає на затвердження загальних зборів кандидатури заступників Голови Молодіжної ради, які працюють за його дорученням;</w:t>
      </w:r>
    </w:p>
    <w:p w:rsidR="00FB65C6" w:rsidRPr="00FB65C6" w:rsidRDefault="00FB65C6" w:rsidP="00FB65C6">
      <w:pPr>
        <w:rPr>
          <w:sz w:val="28"/>
          <w:szCs w:val="28"/>
        </w:rPr>
      </w:pPr>
      <w:r w:rsidRPr="00FB65C6">
        <w:rPr>
          <w:sz w:val="28"/>
          <w:szCs w:val="28"/>
        </w:rPr>
        <w:t>• організовує діяльність Молодіжної ради, виконання нею взятих на себе зобов’язань та розроблених нею заходів;</w:t>
      </w:r>
    </w:p>
    <w:p w:rsidR="00FB65C6" w:rsidRPr="00FB65C6" w:rsidRDefault="00FB65C6" w:rsidP="00FB65C6">
      <w:pPr>
        <w:rPr>
          <w:sz w:val="28"/>
          <w:szCs w:val="28"/>
        </w:rPr>
      </w:pPr>
      <w:r w:rsidRPr="00FB65C6">
        <w:rPr>
          <w:sz w:val="28"/>
          <w:szCs w:val="28"/>
        </w:rPr>
        <w:t>•  в межах, визначених виконавчим комітетом, здійснює контроль за коштами, призначеними в міському бюджеті для Молодіжної ради та здійснення молодіжних програм, а також звітує перед загальними зборами про надходження і використання таких  коштів.</w:t>
      </w:r>
    </w:p>
    <w:p w:rsidR="00FB65C6" w:rsidRPr="00FB65C6" w:rsidRDefault="00FB65C6" w:rsidP="00FB65C6">
      <w:pPr>
        <w:rPr>
          <w:sz w:val="28"/>
          <w:szCs w:val="28"/>
        </w:rPr>
      </w:pPr>
      <w:r w:rsidRPr="00FB65C6">
        <w:rPr>
          <w:sz w:val="28"/>
          <w:szCs w:val="28"/>
        </w:rPr>
        <w:t>5.4.3. Заступник голови Молодіжної ради:</w:t>
      </w:r>
    </w:p>
    <w:p w:rsidR="00FB65C6" w:rsidRPr="00FB65C6" w:rsidRDefault="00FB65C6" w:rsidP="00FB65C6">
      <w:pPr>
        <w:rPr>
          <w:sz w:val="28"/>
          <w:szCs w:val="28"/>
        </w:rPr>
      </w:pPr>
      <w:r w:rsidRPr="00FB65C6">
        <w:rPr>
          <w:sz w:val="28"/>
          <w:szCs w:val="28"/>
        </w:rPr>
        <w:t>• Організовує діяльність Молодіжної ради та її структурних підрозділів за відповідними напрямами діяльності;</w:t>
      </w:r>
    </w:p>
    <w:p w:rsidR="00FB65C6" w:rsidRPr="00FB65C6" w:rsidRDefault="00FB65C6" w:rsidP="00FB65C6">
      <w:pPr>
        <w:rPr>
          <w:sz w:val="28"/>
          <w:szCs w:val="28"/>
        </w:rPr>
      </w:pPr>
      <w:r w:rsidRPr="00FB65C6">
        <w:rPr>
          <w:sz w:val="28"/>
          <w:szCs w:val="28"/>
        </w:rPr>
        <w:t>• За дорученням голови Молодіжної ради представляє її у взаємодії з органами місцевого самоврядування, підприємствами, установами, організаціями, громадськістю та засобами масової інформації.</w:t>
      </w:r>
    </w:p>
    <w:p w:rsidR="00FB65C6" w:rsidRPr="00FB65C6" w:rsidRDefault="00FB65C6" w:rsidP="00FB65C6">
      <w:pPr>
        <w:rPr>
          <w:sz w:val="28"/>
          <w:szCs w:val="28"/>
        </w:rPr>
      </w:pPr>
      <w:r w:rsidRPr="00FB65C6">
        <w:rPr>
          <w:sz w:val="28"/>
          <w:szCs w:val="28"/>
        </w:rPr>
        <w:t xml:space="preserve">4.3. Секретар Молодіжної ради: </w:t>
      </w:r>
    </w:p>
    <w:p w:rsidR="00FB65C6" w:rsidRPr="00FB65C6" w:rsidRDefault="00FB65C6" w:rsidP="00FB65C6">
      <w:pPr>
        <w:rPr>
          <w:sz w:val="28"/>
          <w:szCs w:val="28"/>
        </w:rPr>
      </w:pPr>
      <w:r w:rsidRPr="00FB65C6">
        <w:rPr>
          <w:sz w:val="28"/>
          <w:szCs w:val="28"/>
        </w:rPr>
        <w:t xml:space="preserve">4.3.1. Організовує підготовку загальних зборів Молодіжної ради з питань, що виносяться на розгляд ради. </w:t>
      </w:r>
    </w:p>
    <w:p w:rsidR="00FB65C6" w:rsidRPr="00FB65C6" w:rsidRDefault="00FB65C6" w:rsidP="00FB65C6">
      <w:pPr>
        <w:rPr>
          <w:sz w:val="28"/>
          <w:szCs w:val="28"/>
        </w:rPr>
      </w:pPr>
      <w:r w:rsidRPr="00FB65C6">
        <w:rPr>
          <w:sz w:val="28"/>
          <w:szCs w:val="28"/>
        </w:rPr>
        <w:t xml:space="preserve">4.3.2. Забезпечує своєчасне доведення рішень Молодіжної ради до виконавців і молоді. </w:t>
      </w:r>
    </w:p>
    <w:p w:rsidR="00FB65C6" w:rsidRPr="00FB65C6" w:rsidRDefault="00FB65C6" w:rsidP="00FB65C6">
      <w:pPr>
        <w:rPr>
          <w:sz w:val="28"/>
          <w:szCs w:val="28"/>
        </w:rPr>
      </w:pPr>
      <w:r w:rsidRPr="00FB65C6">
        <w:rPr>
          <w:sz w:val="28"/>
          <w:szCs w:val="28"/>
        </w:rPr>
        <w:t xml:space="preserve">4.3.3. Забезпечує зберігання офіційних документів, пов'язаних з роботою ради. </w:t>
      </w:r>
    </w:p>
    <w:p w:rsidR="00FB65C6" w:rsidRPr="00FB65C6" w:rsidRDefault="00FB65C6" w:rsidP="00FB65C6">
      <w:pPr>
        <w:rPr>
          <w:sz w:val="28"/>
          <w:szCs w:val="28"/>
        </w:rPr>
      </w:pPr>
      <w:r w:rsidRPr="00FB65C6">
        <w:rPr>
          <w:sz w:val="28"/>
          <w:szCs w:val="28"/>
        </w:rPr>
        <w:t xml:space="preserve">4.3.4. Вирішує за дорученням голови Молодіжної ради та виконавчого комітету питання, пов'язані з організацією діяльності Молодіжної ради. </w:t>
      </w:r>
    </w:p>
    <w:p w:rsidR="00FB65C6" w:rsidRPr="00FB65C6" w:rsidRDefault="00FB65C6" w:rsidP="00FB65C6">
      <w:pPr>
        <w:rPr>
          <w:sz w:val="28"/>
          <w:szCs w:val="28"/>
        </w:rPr>
      </w:pPr>
      <w:r w:rsidRPr="00FB65C6">
        <w:rPr>
          <w:sz w:val="28"/>
          <w:szCs w:val="28"/>
        </w:rPr>
        <w:t xml:space="preserve">4.3.5. Складає звіт про діяльність Молодіжної ради за рік. </w:t>
      </w:r>
    </w:p>
    <w:p w:rsidR="00FB65C6" w:rsidRPr="00FB65C6" w:rsidRDefault="00FB65C6" w:rsidP="00FB65C6">
      <w:pPr>
        <w:rPr>
          <w:sz w:val="28"/>
          <w:szCs w:val="28"/>
        </w:rPr>
      </w:pPr>
      <w:r w:rsidRPr="00FB65C6">
        <w:rPr>
          <w:sz w:val="28"/>
          <w:szCs w:val="28"/>
        </w:rPr>
        <w:t xml:space="preserve">4.3.6. Веде протоколи засідань загальних зборів Молодіжної ради та виконавчого комітету. </w:t>
      </w:r>
    </w:p>
    <w:p w:rsidR="00FB65C6" w:rsidRPr="00FB65C6" w:rsidRDefault="00FB65C6" w:rsidP="00FB65C6">
      <w:pPr>
        <w:rPr>
          <w:sz w:val="28"/>
          <w:szCs w:val="28"/>
        </w:rPr>
      </w:pPr>
      <w:r w:rsidRPr="00FB65C6">
        <w:rPr>
          <w:sz w:val="28"/>
          <w:szCs w:val="28"/>
        </w:rPr>
        <w:t xml:space="preserve">4.3.7. Забезпечує членів Молодіжної ради необхідними матеріалами та інформацією до засідань Молодіжної ради. </w:t>
      </w:r>
    </w:p>
    <w:p w:rsidR="00FB65C6" w:rsidRPr="00FB65C6" w:rsidRDefault="00FB65C6" w:rsidP="00FB65C6">
      <w:pPr>
        <w:rPr>
          <w:sz w:val="28"/>
          <w:szCs w:val="28"/>
        </w:rPr>
      </w:pPr>
      <w:r w:rsidRPr="00FB65C6">
        <w:rPr>
          <w:sz w:val="28"/>
          <w:szCs w:val="28"/>
        </w:rPr>
        <w:t xml:space="preserve">4.3.8. Обирається та переобирається на загальних зборах Молодіжної ради. </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5.4. Члени виконавчого комітету Молодіжної ради:</w:t>
      </w:r>
    </w:p>
    <w:p w:rsidR="00FB65C6" w:rsidRPr="00FB65C6" w:rsidRDefault="00FB65C6" w:rsidP="00FB65C6">
      <w:pPr>
        <w:rPr>
          <w:sz w:val="28"/>
          <w:szCs w:val="28"/>
        </w:rPr>
      </w:pPr>
      <w:r w:rsidRPr="00FB65C6">
        <w:rPr>
          <w:sz w:val="28"/>
          <w:szCs w:val="28"/>
        </w:rPr>
        <w:t>• Виконують свої функціональні обов’язки та повноваження відповідно напрямів діяльності Молодіжної ради.</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5.5. У випадку неможливості виконання Головою Молодіжної ради своїх обов’язків один із заступників Голови Молодіжної ради, за рішенням виконавчого комітету Молодіжної ради, перебирає їх на себе.</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6. ОРГАНІЗАЦІЯ РОБОТИ МОЛОДІЖНОЇ РАДИ</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 xml:space="preserve">6.1. Організаційною формою роботи Молодіжної ради є засідання виконавчого комітету Молодіжної ради, які проводяться в міру необхідності, але не рідше одного разу на місяць. Легітимним є засідання, на якому присутні 50% +1 членів виконавчого комітету Молодіжної ради. Рішення Молодіжної ради приймаються простою більшістю голосів присутніх на засіданні. Рішення </w:t>
      </w:r>
      <w:r w:rsidRPr="00FB65C6">
        <w:rPr>
          <w:sz w:val="28"/>
          <w:szCs w:val="28"/>
        </w:rPr>
        <w:lastRenderedPageBreak/>
        <w:t xml:space="preserve">Молодіжної ради оформлюються у вигляді протоколів, рекомендацій, які підписуються головою Молодіжної ради і направляються для розгляду структурними підрозділами виконавчого комітету міської ради. </w:t>
      </w:r>
    </w:p>
    <w:p w:rsidR="00FB65C6" w:rsidRPr="00FB65C6" w:rsidRDefault="00FB65C6" w:rsidP="00FB65C6">
      <w:pPr>
        <w:rPr>
          <w:sz w:val="28"/>
          <w:szCs w:val="28"/>
        </w:rPr>
      </w:pPr>
      <w:r w:rsidRPr="00FB65C6">
        <w:rPr>
          <w:sz w:val="28"/>
          <w:szCs w:val="28"/>
        </w:rPr>
        <w:t>Основною формою роботи Молодіжної ради є участь її членів в реалізації міських програм та заходів, проведення(здійснення) заходів Молодіжної ради тощо. Керівництво діяльністю Молодіжної ради здійснює її голова, або за його дорученням та в межах наданих повноважень один із заступників голови. З метою детального вивчення окремих проблем та розробки пропозицій для їх вирішення чи організації заходів з метою вирішення цих проблем можуть створюватися тимчасові робочі та експертні групи, узгоджувальні комітети.</w:t>
      </w:r>
    </w:p>
    <w:p w:rsidR="00FB65C6" w:rsidRPr="00FB65C6" w:rsidRDefault="00FB65C6" w:rsidP="00FB65C6">
      <w:pPr>
        <w:rPr>
          <w:sz w:val="28"/>
          <w:szCs w:val="28"/>
        </w:rPr>
      </w:pPr>
      <w:r w:rsidRPr="00FB65C6">
        <w:rPr>
          <w:sz w:val="28"/>
          <w:szCs w:val="28"/>
        </w:rPr>
        <w:t>Організацію роботи груп, комісій та комітетів здійснюють їх керівники, які звітують про виконану роботу та її результати перед Молодіжною радою.</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7. КОШТИ МОЛОДІЖНОЇ РАДИ</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7.1. Молодіжна рада здійснює свою діяльність в межах коштів, передбачених в міському бюджеті міста Винники, для організації її статутної діяльності у відповідності до діючого законодавства України, які спрямовуються на створення міцної матеріальної бази Молодіжної ради та реалізації її статутних завдань.</w:t>
      </w:r>
    </w:p>
    <w:p w:rsidR="00FB65C6" w:rsidRPr="00FB65C6" w:rsidRDefault="00FB65C6" w:rsidP="00FB65C6">
      <w:pPr>
        <w:rPr>
          <w:sz w:val="28"/>
          <w:szCs w:val="28"/>
        </w:rPr>
      </w:pPr>
      <w:r w:rsidRPr="00FB65C6">
        <w:rPr>
          <w:sz w:val="28"/>
          <w:szCs w:val="28"/>
        </w:rPr>
        <w:t>7.2. Виконавчий комітет Молодіжної ради наділений консультативно-дорадчими функціями щодо розпорядження коштами, призначених в міському бюджеті для Молодіжної ради та здійснення молодіжних програм, контролює порядок розпорядження ними.</w:t>
      </w:r>
    </w:p>
    <w:p w:rsidR="00FB65C6" w:rsidRPr="00FB65C6" w:rsidRDefault="00FB65C6" w:rsidP="00FB65C6">
      <w:pPr>
        <w:rPr>
          <w:sz w:val="28"/>
          <w:szCs w:val="28"/>
        </w:rPr>
      </w:pPr>
      <w:r w:rsidRPr="00FB65C6">
        <w:rPr>
          <w:sz w:val="28"/>
          <w:szCs w:val="28"/>
        </w:rPr>
        <w:t>7.3. Голова Молодіжної ради в межах, визначених виконавчим комітетом, здійснює контроль за коштами призначеними в міському бюджеті для Молодіжної ради та здійснення молодіжних програм, а також звітує перед загальними зборами про надходження і використання таких  коштів.</w:t>
      </w:r>
    </w:p>
    <w:p w:rsidR="00FB65C6" w:rsidRPr="00FB65C6" w:rsidRDefault="00FB65C6" w:rsidP="00FB65C6">
      <w:pPr>
        <w:rPr>
          <w:sz w:val="28"/>
          <w:szCs w:val="28"/>
        </w:rPr>
      </w:pPr>
      <w:r w:rsidRPr="00FB65C6">
        <w:rPr>
          <w:sz w:val="28"/>
          <w:szCs w:val="28"/>
        </w:rPr>
        <w:t xml:space="preserve">7.4. Кошти, призначені в бюджеті міста на діяльність Молодіжної ради, йдуть на виконання статутної діяльності та на благодійні цілі. </w:t>
      </w:r>
    </w:p>
    <w:p w:rsidR="00FB65C6" w:rsidRPr="00FB65C6" w:rsidRDefault="00FB65C6" w:rsidP="00FB65C6">
      <w:pPr>
        <w:rPr>
          <w:sz w:val="28"/>
          <w:szCs w:val="28"/>
        </w:rPr>
      </w:pPr>
      <w:r w:rsidRPr="00FB65C6">
        <w:rPr>
          <w:sz w:val="28"/>
          <w:szCs w:val="28"/>
        </w:rPr>
        <w:t>7.5. Контроль за надходженням і використанням коштів міського бюджету міста Винники для Молодіжної ради здійснює виконавчий комітет Молодіжної ради.</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8. ВНЕСЕННЯ ЗМІН ТА ДОПОВНЕНЬ ДО СТАТУТУ</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8.1. Виконавчий комітет Молодіжної ради має право порушувати питання щодо внесення змін та доповнень до Статуту, якщо таке рішення підтримали 2/3 членів загальних зборів.</w:t>
      </w:r>
    </w:p>
    <w:p w:rsidR="00FB65C6" w:rsidRPr="00FB65C6" w:rsidRDefault="00FB65C6" w:rsidP="00FB65C6">
      <w:pPr>
        <w:rPr>
          <w:sz w:val="28"/>
          <w:szCs w:val="28"/>
        </w:rPr>
      </w:pPr>
      <w:r w:rsidRPr="00FB65C6">
        <w:rPr>
          <w:sz w:val="28"/>
          <w:szCs w:val="28"/>
        </w:rPr>
        <w:t>8.2. Рішення щодо внесення змін та доповнень до Статуту затверджуються загальними зборами Молодіжної ради.</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t>9. ПРИПИНЕННЯ ДІЯЛЬНОСТІ МОЛОДІЖНОЇ РАДИ</w:t>
      </w:r>
    </w:p>
    <w:p w:rsidR="00FB65C6" w:rsidRPr="00FB65C6" w:rsidRDefault="00FB65C6" w:rsidP="00FB65C6">
      <w:pPr>
        <w:rPr>
          <w:sz w:val="28"/>
          <w:szCs w:val="28"/>
        </w:rPr>
      </w:pPr>
    </w:p>
    <w:p w:rsidR="00FB65C6" w:rsidRPr="00FB65C6" w:rsidRDefault="00FB65C6" w:rsidP="00FB65C6">
      <w:pPr>
        <w:rPr>
          <w:sz w:val="28"/>
          <w:szCs w:val="28"/>
        </w:rPr>
      </w:pPr>
      <w:r w:rsidRPr="00FB65C6">
        <w:rPr>
          <w:sz w:val="28"/>
          <w:szCs w:val="28"/>
        </w:rPr>
        <w:lastRenderedPageBreak/>
        <w:t>9.1. Ліквідація чи реорганізація Молодіжної ради здійснюється Винниківською міською радою за наявністю рішення загальних зборів Молодіжної ради, або у випадках і порядку, передбачених чинним законодавством. Загальні збори вважаються такими, що відбулися, при наявності не менш, як 2/3 членів Молодіжної ради. Рішення про ліквідацію чи реорганізацію Молодіжної ради може бути прийнято за умови, якщо за нього проголосувало не менше 3/4 присутніх членів Молодіжної ради, за умови присутності на загальних зборах не менше 2/3 загальної кількості членів Молодіжної ради. Після цього, дане питання виноситься на сесію Винниківської міської ради.</w:t>
      </w:r>
    </w:p>
    <w:p w:rsidR="00FB65C6" w:rsidRPr="00FB65C6" w:rsidRDefault="00FB65C6" w:rsidP="00FB65C6">
      <w:pPr>
        <w:rPr>
          <w:sz w:val="28"/>
          <w:szCs w:val="28"/>
        </w:rPr>
      </w:pPr>
      <w:r w:rsidRPr="00FB65C6">
        <w:rPr>
          <w:sz w:val="28"/>
          <w:szCs w:val="28"/>
        </w:rPr>
        <w:t>9.2. Кошти, призначені в міському бюджеті міста Винники для Молодіжної ради не можуть розподілятися між членами Молодіжної ради, а використовуються для виконання статутних завдань Молодіжної ради, або на благодійні цілі.</w:t>
      </w:r>
    </w:p>
    <w:p w:rsidR="00FB65C6" w:rsidRPr="00FB65C6" w:rsidRDefault="00FB65C6" w:rsidP="00FB65C6">
      <w:pPr>
        <w:rPr>
          <w:sz w:val="28"/>
          <w:szCs w:val="28"/>
        </w:rPr>
      </w:pPr>
    </w:p>
    <w:p w:rsidR="00FB65C6" w:rsidRPr="00FB65C6" w:rsidRDefault="00FB65C6" w:rsidP="00FB65C6">
      <w:pPr>
        <w:rPr>
          <w:sz w:val="28"/>
          <w:szCs w:val="28"/>
        </w:rPr>
      </w:pPr>
    </w:p>
    <w:p w:rsidR="00213958" w:rsidRPr="006F2805" w:rsidRDefault="00FB65C6" w:rsidP="00FB65C6">
      <w:pPr>
        <w:rPr>
          <w:sz w:val="28"/>
          <w:szCs w:val="28"/>
        </w:rPr>
      </w:pPr>
      <w:r w:rsidRPr="00FB65C6">
        <w:rPr>
          <w:sz w:val="28"/>
          <w:szCs w:val="28"/>
        </w:rPr>
        <w:t>Секретар ради                                                                         І. Жуковський</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0F5D" w:rsidRDefault="00970F5D">
      <w:r>
        <w:separator/>
      </w:r>
    </w:p>
  </w:endnote>
  <w:endnote w:type="continuationSeparator" w:id="0">
    <w:p w:rsidR="00970F5D" w:rsidRDefault="00970F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0F5D" w:rsidRDefault="00970F5D">
      <w:r>
        <w:separator/>
      </w:r>
    </w:p>
  </w:footnote>
  <w:footnote w:type="continuationSeparator" w:id="0">
    <w:p w:rsidR="00970F5D" w:rsidRDefault="00970F5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70F5D"/>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B65C6"/>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D072D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3D329-4D60-4AA9-A519-6C5E14399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19896</Words>
  <Characters>11341</Characters>
  <Application>Microsoft Office Word</Application>
  <DocSecurity>0</DocSecurity>
  <Lines>94</Lines>
  <Paragraphs>62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2023-02-23T12:28:00Z</dcterms:modified>
</cp:coreProperties>
</file>