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36DA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21-ої сесії Винниківської міської ради №2016 від 30.07.2015 р. "Про надання дозволу на розроблення проекту землеустрою щодо відведення земельної ділянки гр. Свищ Н. І.  у власність для обслуговування  житлового будинку на вул. Соборності,22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36DA0" w:rsidRPr="00736DA0" w:rsidRDefault="00736DA0" w:rsidP="00736DA0">
      <w:pPr>
        <w:ind w:firstLine="720"/>
        <w:rPr>
          <w:sz w:val="28"/>
          <w:szCs w:val="28"/>
        </w:rPr>
      </w:pPr>
      <w:r w:rsidRPr="00736DA0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розташування земельних ділянок, рішення 21-ої сесії Винниківської міської ради №2016 від 30.07.2015 р. «Про надання дозволу на розроблення проекту землеустрою щодо відведення земельної ділянки гр. Свищ Н. І у власність для обслуговування на вул. Соборності,22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13.01.2016 р. (протокол № 8),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736DA0" w:rsidRPr="00736DA0" w:rsidRDefault="00736DA0" w:rsidP="00736DA0">
      <w:pPr>
        <w:jc w:val="center"/>
        <w:rPr>
          <w:sz w:val="28"/>
          <w:szCs w:val="28"/>
        </w:rPr>
      </w:pPr>
      <w:r w:rsidRPr="00736DA0">
        <w:rPr>
          <w:sz w:val="28"/>
          <w:szCs w:val="28"/>
        </w:rPr>
        <w:t>ВИРІШИЛА:</w:t>
      </w:r>
    </w:p>
    <w:p w:rsidR="00736DA0" w:rsidRPr="00736DA0" w:rsidRDefault="00736DA0" w:rsidP="00736DA0">
      <w:pPr>
        <w:rPr>
          <w:sz w:val="28"/>
          <w:szCs w:val="28"/>
        </w:rPr>
      </w:pPr>
      <w:r w:rsidRPr="00736DA0">
        <w:rPr>
          <w:sz w:val="28"/>
          <w:szCs w:val="28"/>
        </w:rPr>
        <w:t>1.</w:t>
      </w:r>
      <w:r w:rsidRPr="00736DA0">
        <w:rPr>
          <w:sz w:val="28"/>
          <w:szCs w:val="28"/>
        </w:rPr>
        <w:tab/>
        <w:t>Внести зміни в рішення 21-ої сесії Винниківської міської ради №2016 від 30.07.2015 р. «Про надання дозволу на розроблення проекту землеустрою щодо відведення земельної ділянки гр. Свищ Н. І у власність для обслуговування на вул. Соборності,22 у м. Винники», а саме замість слів «у власність» читати слова «в оренду».</w:t>
      </w:r>
    </w:p>
    <w:p w:rsidR="00736DA0" w:rsidRPr="00736DA0" w:rsidRDefault="00736DA0" w:rsidP="00736DA0">
      <w:pPr>
        <w:rPr>
          <w:sz w:val="28"/>
          <w:szCs w:val="28"/>
        </w:rPr>
      </w:pPr>
    </w:p>
    <w:p w:rsidR="00736DA0" w:rsidRPr="00736DA0" w:rsidRDefault="00736DA0" w:rsidP="00736DA0">
      <w:pPr>
        <w:rPr>
          <w:sz w:val="28"/>
          <w:szCs w:val="28"/>
        </w:rPr>
      </w:pPr>
    </w:p>
    <w:p w:rsidR="00213958" w:rsidRPr="006F2805" w:rsidRDefault="00736DA0" w:rsidP="00471A72">
      <w:pPr>
        <w:rPr>
          <w:sz w:val="28"/>
          <w:szCs w:val="28"/>
        </w:rPr>
      </w:pPr>
      <w:r w:rsidRPr="00736DA0">
        <w:rPr>
          <w:sz w:val="28"/>
          <w:szCs w:val="28"/>
        </w:rPr>
        <w:t>Міський голова</w:t>
      </w:r>
      <w:r w:rsidRPr="00736DA0">
        <w:rPr>
          <w:sz w:val="28"/>
          <w:szCs w:val="28"/>
        </w:rPr>
        <w:tab/>
      </w:r>
      <w:r w:rsidRPr="00736DA0">
        <w:rPr>
          <w:sz w:val="28"/>
          <w:szCs w:val="28"/>
        </w:rPr>
        <w:tab/>
      </w:r>
      <w:r w:rsidRPr="00736DA0">
        <w:rPr>
          <w:sz w:val="28"/>
          <w:szCs w:val="28"/>
        </w:rPr>
        <w:tab/>
      </w:r>
      <w:r w:rsidRPr="00736DA0">
        <w:rPr>
          <w:sz w:val="28"/>
          <w:szCs w:val="28"/>
        </w:rPr>
        <w:tab/>
      </w:r>
      <w:r w:rsidRPr="00736DA0">
        <w:rPr>
          <w:sz w:val="28"/>
          <w:szCs w:val="28"/>
        </w:rPr>
        <w:tab/>
        <w:t xml:space="preserve">           </w:t>
      </w:r>
      <w:r w:rsidRPr="00736DA0">
        <w:rPr>
          <w:sz w:val="28"/>
          <w:szCs w:val="28"/>
        </w:rPr>
        <w:tab/>
        <w:t xml:space="preserve">    </w:t>
      </w:r>
      <w:r w:rsidRPr="00736DA0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D0E" w:rsidRDefault="006E2D0E">
      <w:r>
        <w:separator/>
      </w:r>
    </w:p>
  </w:endnote>
  <w:endnote w:type="continuationSeparator" w:id="0">
    <w:p w:rsidR="006E2D0E" w:rsidRDefault="006E2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D0E" w:rsidRDefault="006E2D0E">
      <w:r>
        <w:separator/>
      </w:r>
    </w:p>
  </w:footnote>
  <w:footnote w:type="continuationSeparator" w:id="0">
    <w:p w:rsidR="006E2D0E" w:rsidRDefault="006E2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2D0E"/>
    <w:rsid w:val="006F2805"/>
    <w:rsid w:val="00713369"/>
    <w:rsid w:val="00715141"/>
    <w:rsid w:val="00736DA0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512E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02AB9-A596-49F3-AEAB-28E8624B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2023-02-23T13:51:00Z</dcterms:modified>
</cp:coreProperties>
</file>