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B0EE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ПАТ "Львівобленерго" дозволу на розроблення проекту землеустрою   щодо відведення земельної ділянки для встановлення розвантажувальної трансформаторної підстанції на вул.Джерельній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B0EEA" w:rsidRPr="00FB0EEA" w:rsidRDefault="00FB0EEA" w:rsidP="00FB0EEA">
      <w:pPr>
        <w:ind w:firstLine="720"/>
        <w:rPr>
          <w:sz w:val="28"/>
          <w:szCs w:val="28"/>
        </w:rPr>
      </w:pPr>
      <w:r w:rsidRPr="00FB0EEA">
        <w:rPr>
          <w:sz w:val="28"/>
          <w:szCs w:val="28"/>
        </w:rPr>
        <w:t>Заслухавши інформацію начальника відділу земельних ресурсів та комунального майна, розглянувши лист ПАТ «Львівобленерго» №274.-6216 від 03.12.2015 року, графічні матеріали на яких зазначено місце розташування земельної ділянки, пропозиції постійної депутатської комісії з питань регул</w:t>
      </w:r>
      <w:r>
        <w:rPr>
          <w:sz w:val="28"/>
          <w:szCs w:val="28"/>
        </w:rPr>
        <w:t>ювання земельних відносин від 10.02.2016 р. (протокол № 13</w:t>
      </w:r>
      <w:bookmarkStart w:id="1" w:name="_GoBack"/>
      <w:bookmarkEnd w:id="1"/>
      <w:r w:rsidRPr="00FB0EEA">
        <w:rPr>
          <w:sz w:val="28"/>
          <w:szCs w:val="28"/>
        </w:rPr>
        <w:t xml:space="preserve">), керуючись Конституцією України, ст.92, ст.122, ст.123 Земельного кодексу України, Законом України "Про місцеве самоврядування в Україні", Винниківська міська рада </w:t>
      </w:r>
    </w:p>
    <w:p w:rsidR="00FB0EEA" w:rsidRPr="00FB0EEA" w:rsidRDefault="00FB0EEA" w:rsidP="00FB0EEA">
      <w:pPr>
        <w:rPr>
          <w:sz w:val="28"/>
          <w:szCs w:val="28"/>
        </w:rPr>
      </w:pPr>
    </w:p>
    <w:p w:rsidR="00FB0EEA" w:rsidRPr="00FB0EEA" w:rsidRDefault="00FB0EEA" w:rsidP="00FB0EEA">
      <w:pPr>
        <w:jc w:val="center"/>
        <w:rPr>
          <w:sz w:val="28"/>
          <w:szCs w:val="28"/>
        </w:rPr>
      </w:pPr>
      <w:r w:rsidRPr="00FB0EEA">
        <w:rPr>
          <w:sz w:val="28"/>
          <w:szCs w:val="28"/>
        </w:rPr>
        <w:t>ВИРІШИЛА:</w:t>
      </w:r>
    </w:p>
    <w:p w:rsidR="00FB0EEA" w:rsidRPr="00FB0EEA" w:rsidRDefault="00FB0EEA" w:rsidP="00FB0EEA">
      <w:pPr>
        <w:rPr>
          <w:sz w:val="28"/>
          <w:szCs w:val="28"/>
        </w:rPr>
      </w:pPr>
    </w:p>
    <w:p w:rsidR="00FB0EEA" w:rsidRPr="00FB0EEA" w:rsidRDefault="00FB0EEA" w:rsidP="00FB0EEA">
      <w:pPr>
        <w:rPr>
          <w:sz w:val="28"/>
          <w:szCs w:val="28"/>
        </w:rPr>
      </w:pPr>
      <w:r w:rsidRPr="00FB0EEA">
        <w:rPr>
          <w:sz w:val="28"/>
          <w:szCs w:val="28"/>
        </w:rPr>
        <w:t>1.</w:t>
      </w:r>
      <w:r w:rsidRPr="00FB0EEA">
        <w:rPr>
          <w:sz w:val="28"/>
          <w:szCs w:val="28"/>
        </w:rPr>
        <w:tab/>
        <w:t>Дати дозвіл ПАТ «Львівобленерго» на розроблення проекту землеустрою щодо відведення земельної ділянки орієнтовною площею 0,0053 га в оренду для встановлення розвантажульної трансформаторної підстанції на вул.Джерельній у м.Винники.</w:t>
      </w:r>
    </w:p>
    <w:p w:rsidR="00FB0EEA" w:rsidRPr="00FB0EEA" w:rsidRDefault="00FB0EEA" w:rsidP="00FB0EEA">
      <w:pPr>
        <w:rPr>
          <w:sz w:val="28"/>
          <w:szCs w:val="28"/>
        </w:rPr>
      </w:pPr>
      <w:r w:rsidRPr="00FB0EEA">
        <w:rPr>
          <w:sz w:val="28"/>
          <w:szCs w:val="28"/>
        </w:rPr>
        <w:t>2.</w:t>
      </w:r>
      <w:r w:rsidRPr="00FB0EEA">
        <w:rPr>
          <w:sz w:val="28"/>
          <w:szCs w:val="28"/>
        </w:rPr>
        <w:tab/>
        <w:t xml:space="preserve">ПАТ «Львівобленерго»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B0EEA" w:rsidRPr="00FB0EEA" w:rsidRDefault="00FB0EEA" w:rsidP="00FB0EEA">
      <w:pPr>
        <w:rPr>
          <w:sz w:val="28"/>
          <w:szCs w:val="28"/>
        </w:rPr>
      </w:pPr>
    </w:p>
    <w:p w:rsidR="00FB0EEA" w:rsidRPr="00FB0EEA" w:rsidRDefault="00FB0EEA" w:rsidP="00FB0EEA">
      <w:pPr>
        <w:rPr>
          <w:sz w:val="28"/>
          <w:szCs w:val="28"/>
        </w:rPr>
      </w:pPr>
    </w:p>
    <w:p w:rsidR="00FB0EEA" w:rsidRPr="00FB0EEA" w:rsidRDefault="00FB0EEA" w:rsidP="00FB0EEA">
      <w:pPr>
        <w:rPr>
          <w:sz w:val="28"/>
          <w:szCs w:val="28"/>
        </w:rPr>
      </w:pPr>
    </w:p>
    <w:p w:rsidR="00213958" w:rsidRPr="006F2805" w:rsidRDefault="00FB0EEA" w:rsidP="00FB0EEA">
      <w:pPr>
        <w:rPr>
          <w:sz w:val="28"/>
          <w:szCs w:val="28"/>
        </w:rPr>
      </w:pPr>
      <w:r w:rsidRPr="00FB0EEA">
        <w:rPr>
          <w:sz w:val="28"/>
          <w:szCs w:val="28"/>
        </w:rPr>
        <w:t xml:space="preserve"> Міський голова</w:t>
      </w:r>
      <w:r w:rsidRPr="00FB0EEA">
        <w:rPr>
          <w:sz w:val="28"/>
          <w:szCs w:val="28"/>
        </w:rPr>
        <w:tab/>
      </w:r>
      <w:r w:rsidRPr="00FB0EEA">
        <w:rPr>
          <w:sz w:val="28"/>
          <w:szCs w:val="28"/>
        </w:rPr>
        <w:tab/>
      </w:r>
      <w:r w:rsidRPr="00FB0EEA">
        <w:rPr>
          <w:sz w:val="28"/>
          <w:szCs w:val="28"/>
        </w:rPr>
        <w:tab/>
        <w:t xml:space="preserve">           </w:t>
      </w:r>
      <w:r w:rsidRPr="00FB0EEA">
        <w:rPr>
          <w:sz w:val="28"/>
          <w:szCs w:val="28"/>
        </w:rPr>
        <w:tab/>
        <w:t xml:space="preserve">    </w:t>
      </w:r>
      <w:r w:rsidRPr="00FB0EEA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1B82" w:rsidRDefault="00E81B82">
      <w:r>
        <w:separator/>
      </w:r>
    </w:p>
  </w:endnote>
  <w:endnote w:type="continuationSeparator" w:id="0">
    <w:p w:rsidR="00E81B82" w:rsidRDefault="00E81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1B82" w:rsidRDefault="00E81B82">
      <w:r>
        <w:separator/>
      </w:r>
    </w:p>
  </w:footnote>
  <w:footnote w:type="continuationSeparator" w:id="0">
    <w:p w:rsidR="00E81B82" w:rsidRDefault="00E81B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81B82"/>
    <w:rsid w:val="00EA2683"/>
    <w:rsid w:val="00EC4B53"/>
    <w:rsid w:val="00ED1DEF"/>
    <w:rsid w:val="00F16484"/>
    <w:rsid w:val="00F200AD"/>
    <w:rsid w:val="00F52692"/>
    <w:rsid w:val="00F60B7B"/>
    <w:rsid w:val="00F85425"/>
    <w:rsid w:val="00FB0EEA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343ED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AD7926-F5AB-47ED-AAAE-6E00DD2D7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966</Words>
  <Characters>552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2023-02-28T14:03:00Z</dcterms:modified>
</cp:coreProperties>
</file>