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218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пп Нога Р. В. терміну оренди землі на вул. Галицька,14б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218A" w:rsidRPr="0063218A" w:rsidRDefault="0063218A" w:rsidP="0063218A">
      <w:pPr>
        <w:ind w:firstLine="720"/>
        <w:rPr>
          <w:sz w:val="28"/>
          <w:szCs w:val="28"/>
        </w:rPr>
      </w:pPr>
      <w:r w:rsidRPr="0063218A">
        <w:rPr>
          <w:sz w:val="28"/>
          <w:szCs w:val="28"/>
        </w:rPr>
        <w:t xml:space="preserve">Розглянувши заяву пп Нога Р. В., договір оренди землі від 13 квітня 2006 р. зі змінами,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63218A" w:rsidRPr="0063218A" w:rsidRDefault="0063218A" w:rsidP="0063218A">
      <w:pPr>
        <w:rPr>
          <w:sz w:val="28"/>
          <w:szCs w:val="28"/>
        </w:rPr>
      </w:pPr>
    </w:p>
    <w:p w:rsidR="0063218A" w:rsidRPr="0063218A" w:rsidRDefault="0063218A" w:rsidP="0063218A">
      <w:pPr>
        <w:jc w:val="center"/>
        <w:rPr>
          <w:sz w:val="28"/>
          <w:szCs w:val="28"/>
        </w:rPr>
      </w:pPr>
      <w:bookmarkStart w:id="1" w:name="_GoBack"/>
      <w:bookmarkEnd w:id="1"/>
      <w:r w:rsidRPr="0063218A">
        <w:rPr>
          <w:sz w:val="28"/>
          <w:szCs w:val="28"/>
        </w:rPr>
        <w:t>В И Р І Ш И Л А :</w:t>
      </w:r>
    </w:p>
    <w:p w:rsidR="0063218A" w:rsidRPr="0063218A" w:rsidRDefault="0063218A" w:rsidP="0063218A">
      <w:pPr>
        <w:rPr>
          <w:sz w:val="28"/>
          <w:szCs w:val="28"/>
        </w:rPr>
      </w:pPr>
    </w:p>
    <w:p w:rsidR="0063218A" w:rsidRPr="0063218A" w:rsidRDefault="0063218A" w:rsidP="0063218A">
      <w:pPr>
        <w:rPr>
          <w:sz w:val="28"/>
          <w:szCs w:val="28"/>
        </w:rPr>
      </w:pPr>
      <w:r w:rsidRPr="0063218A">
        <w:rPr>
          <w:sz w:val="28"/>
          <w:szCs w:val="28"/>
        </w:rPr>
        <w:t>1.</w:t>
      </w:r>
      <w:r w:rsidRPr="0063218A">
        <w:rPr>
          <w:sz w:val="28"/>
          <w:szCs w:val="28"/>
        </w:rPr>
        <w:tab/>
        <w:t>Поновити  пп Нога Роману Володимировичу строком на 2 роки термін дії   договору оренди земельної ділянки (кадастровий номер 4610160300:04:001:0027) площею 0,0410 га на вул. Галицька,14б у м. Винники для обслуговування споруди.</w:t>
      </w:r>
    </w:p>
    <w:p w:rsidR="0063218A" w:rsidRPr="0063218A" w:rsidRDefault="0063218A" w:rsidP="0063218A">
      <w:pPr>
        <w:rPr>
          <w:sz w:val="28"/>
          <w:szCs w:val="28"/>
        </w:rPr>
      </w:pPr>
      <w:r w:rsidRPr="0063218A">
        <w:rPr>
          <w:sz w:val="28"/>
          <w:szCs w:val="28"/>
        </w:rPr>
        <w:t>2.</w:t>
      </w:r>
      <w:r w:rsidRPr="0063218A">
        <w:rPr>
          <w:sz w:val="28"/>
          <w:szCs w:val="28"/>
        </w:rPr>
        <w:tab/>
        <w:t>Пп Нога Роману Володимировичу через ліцензовану землевпорядну організацію протягом трьох місяців зареєструвати згідно чинного законодавства договір оренди землі терміном на два роки.</w:t>
      </w:r>
    </w:p>
    <w:p w:rsidR="0063218A" w:rsidRPr="0063218A" w:rsidRDefault="0063218A" w:rsidP="0063218A">
      <w:pPr>
        <w:rPr>
          <w:sz w:val="28"/>
          <w:szCs w:val="28"/>
        </w:rPr>
      </w:pPr>
      <w:r w:rsidRPr="0063218A">
        <w:rPr>
          <w:sz w:val="28"/>
          <w:szCs w:val="28"/>
        </w:rPr>
        <w:t>3.</w:t>
      </w:r>
      <w:r w:rsidRPr="0063218A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63218A" w:rsidRPr="0063218A" w:rsidRDefault="0063218A" w:rsidP="0063218A">
      <w:pPr>
        <w:rPr>
          <w:sz w:val="28"/>
          <w:szCs w:val="28"/>
        </w:rPr>
      </w:pPr>
      <w:r w:rsidRPr="0063218A">
        <w:rPr>
          <w:sz w:val="28"/>
          <w:szCs w:val="28"/>
        </w:rPr>
        <w:t>4.</w:t>
      </w:r>
      <w:r w:rsidRPr="0063218A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63218A" w:rsidRPr="0063218A" w:rsidRDefault="0063218A" w:rsidP="0063218A">
      <w:pPr>
        <w:rPr>
          <w:sz w:val="28"/>
          <w:szCs w:val="28"/>
        </w:rPr>
      </w:pPr>
    </w:p>
    <w:p w:rsidR="0063218A" w:rsidRPr="0063218A" w:rsidRDefault="0063218A" w:rsidP="0063218A">
      <w:pPr>
        <w:rPr>
          <w:sz w:val="28"/>
          <w:szCs w:val="28"/>
        </w:rPr>
      </w:pPr>
    </w:p>
    <w:p w:rsidR="0063218A" w:rsidRPr="0063218A" w:rsidRDefault="0063218A" w:rsidP="0063218A">
      <w:pPr>
        <w:rPr>
          <w:sz w:val="28"/>
          <w:szCs w:val="28"/>
        </w:rPr>
      </w:pPr>
      <w:r w:rsidRPr="0063218A">
        <w:rPr>
          <w:sz w:val="28"/>
          <w:szCs w:val="28"/>
        </w:rPr>
        <w:t xml:space="preserve">        Міський голова</w:t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</w:r>
      <w:r w:rsidRPr="0063218A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10E" w:rsidRDefault="00F9610E">
      <w:r>
        <w:separator/>
      </w:r>
    </w:p>
  </w:endnote>
  <w:endnote w:type="continuationSeparator" w:id="0">
    <w:p w:rsidR="00F9610E" w:rsidRDefault="00F96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10E" w:rsidRDefault="00F9610E">
      <w:r>
        <w:separator/>
      </w:r>
    </w:p>
  </w:footnote>
  <w:footnote w:type="continuationSeparator" w:id="0">
    <w:p w:rsidR="00F9610E" w:rsidRDefault="00F96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218A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610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4CD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727C5-6341-46A6-A3DF-411EF45FA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2023-02-28T14:04:00Z</dcterms:modified>
</cp:coreProperties>
</file>