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74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Горбалю В. Я.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b/>
          <w:sz w:val="28"/>
          <w:szCs w:val="28"/>
        </w:rPr>
      </w:pPr>
    </w:p>
    <w:p w:rsidR="00867464" w:rsidRDefault="00867464" w:rsidP="00867464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Горбаля В. Я.,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67464" w:rsidRDefault="00867464" w:rsidP="00867464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867464" w:rsidRDefault="00867464" w:rsidP="00867464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67464" w:rsidRDefault="00867464" w:rsidP="00867464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867464" w:rsidRDefault="00867464" w:rsidP="00867464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Горбалю Володимиру Ярославовичу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867464" w:rsidRDefault="00867464" w:rsidP="00867464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Горбалю Володимиру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67464" w:rsidRDefault="00867464" w:rsidP="00867464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67464" w:rsidRDefault="00867464" w:rsidP="00867464">
      <w:pPr>
        <w:ind w:left="567" w:right="142"/>
        <w:rPr>
          <w:sz w:val="28"/>
          <w:szCs w:val="28"/>
        </w:rPr>
      </w:pPr>
    </w:p>
    <w:p w:rsidR="00867464" w:rsidRDefault="00867464" w:rsidP="00867464">
      <w:pPr>
        <w:ind w:left="567" w:right="142"/>
        <w:rPr>
          <w:sz w:val="28"/>
          <w:szCs w:val="28"/>
        </w:rPr>
      </w:pPr>
      <w:bookmarkStart w:id="1" w:name="_GoBack"/>
      <w:bookmarkEnd w:id="1"/>
    </w:p>
    <w:p w:rsidR="00867464" w:rsidRDefault="00867464" w:rsidP="00867464">
      <w:pPr>
        <w:ind w:left="567" w:right="142"/>
        <w:rPr>
          <w:sz w:val="28"/>
          <w:szCs w:val="28"/>
        </w:rPr>
      </w:pPr>
    </w:p>
    <w:p w:rsidR="00867464" w:rsidRDefault="00867464" w:rsidP="00867464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867464" w:rsidRPr="00867464" w:rsidRDefault="00867464" w:rsidP="00471A72">
      <w:pPr>
        <w:rPr>
          <w:b/>
          <w:sz w:val="28"/>
          <w:szCs w:val="28"/>
        </w:rPr>
      </w:pPr>
    </w:p>
    <w:sectPr w:rsidR="00867464" w:rsidRPr="0086746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D96" w:rsidRDefault="00A40D96">
      <w:r>
        <w:separator/>
      </w:r>
    </w:p>
  </w:endnote>
  <w:endnote w:type="continuationSeparator" w:id="0">
    <w:p w:rsidR="00A40D96" w:rsidRDefault="00A40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D96" w:rsidRDefault="00A40D96">
      <w:r>
        <w:separator/>
      </w:r>
    </w:p>
  </w:footnote>
  <w:footnote w:type="continuationSeparator" w:id="0">
    <w:p w:rsidR="00A40D96" w:rsidRDefault="00A40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746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D9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AF95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3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E7BEA-D000-49A4-823B-D54F5909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2023-03-03T12:14:00Z</dcterms:modified>
</cp:coreProperties>
</file>