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C03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Граку С.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C030F" w:rsidRDefault="00FC030F" w:rsidP="00FC030F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Грака С.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C030F" w:rsidRDefault="00FC030F" w:rsidP="00FC030F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  <w:bookmarkStart w:id="1" w:name="_GoBack"/>
      <w:bookmarkEnd w:id="1"/>
    </w:p>
    <w:p w:rsidR="00FC030F" w:rsidRDefault="00FC030F" w:rsidP="00FC030F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C030F" w:rsidRDefault="00FC030F" w:rsidP="00FC030F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FC030F" w:rsidRDefault="00FC030F" w:rsidP="00FC030F">
      <w:pPr>
        <w:numPr>
          <w:ilvl w:val="0"/>
          <w:numId w:val="3"/>
        </w:numPr>
        <w:tabs>
          <w:tab w:val="left" w:pos="709"/>
        </w:tabs>
        <w:ind w:left="0"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Граку Сергію Володимировичу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FC030F" w:rsidRDefault="00FC030F" w:rsidP="00FC030F">
      <w:pPr>
        <w:numPr>
          <w:ilvl w:val="0"/>
          <w:numId w:val="3"/>
        </w:numPr>
        <w:tabs>
          <w:tab w:val="left" w:pos="709"/>
        </w:tabs>
        <w:ind w:left="0"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Граку Сергію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C030F" w:rsidRDefault="00FC030F" w:rsidP="00FC030F">
      <w:pPr>
        <w:numPr>
          <w:ilvl w:val="0"/>
          <w:numId w:val="3"/>
        </w:numPr>
        <w:tabs>
          <w:tab w:val="left" w:pos="709"/>
        </w:tabs>
        <w:ind w:left="0"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C030F" w:rsidRDefault="00FC030F" w:rsidP="00FC030F">
      <w:pPr>
        <w:ind w:left="567" w:right="142"/>
        <w:rPr>
          <w:sz w:val="28"/>
          <w:szCs w:val="28"/>
        </w:rPr>
      </w:pPr>
    </w:p>
    <w:p w:rsidR="00FC030F" w:rsidRDefault="00FC030F" w:rsidP="00FC030F">
      <w:pPr>
        <w:ind w:left="567" w:right="142"/>
        <w:rPr>
          <w:sz w:val="28"/>
          <w:szCs w:val="28"/>
        </w:rPr>
      </w:pPr>
    </w:p>
    <w:p w:rsidR="00FC030F" w:rsidRDefault="00FC030F" w:rsidP="00FC030F">
      <w:pPr>
        <w:ind w:left="567" w:right="142"/>
        <w:rPr>
          <w:sz w:val="28"/>
          <w:szCs w:val="28"/>
        </w:rPr>
      </w:pPr>
    </w:p>
    <w:p w:rsidR="00FC030F" w:rsidRDefault="00FC030F" w:rsidP="00FC030F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1ED" w:rsidRDefault="00A061ED">
      <w:r>
        <w:separator/>
      </w:r>
    </w:p>
  </w:endnote>
  <w:endnote w:type="continuationSeparator" w:id="0">
    <w:p w:rsidR="00A061ED" w:rsidRDefault="00A0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1ED" w:rsidRDefault="00A061ED">
      <w:r>
        <w:separator/>
      </w:r>
    </w:p>
  </w:footnote>
  <w:footnote w:type="continuationSeparator" w:id="0">
    <w:p w:rsidR="00A061ED" w:rsidRDefault="00A06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61ED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030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40E5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9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B7A16-A1FB-4660-A0BB-3BBBC148A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2023-03-03T12:19:00Z</dcterms:modified>
</cp:coreProperties>
</file>