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40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Загайському В. С.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401E" w:rsidRDefault="00CF401E" w:rsidP="00CF401E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Загайського В. С.,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F401E" w:rsidRDefault="00CF401E" w:rsidP="00CF401E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CF401E" w:rsidRDefault="00CF401E" w:rsidP="00CF401E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F401E" w:rsidRDefault="00CF401E" w:rsidP="00CF401E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CF401E" w:rsidRDefault="00CF401E" w:rsidP="00CF401E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Загайському Володимиру Степановичу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CF401E" w:rsidRDefault="00CF401E" w:rsidP="00CF401E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Загайському </w:t>
      </w:r>
      <w:bookmarkStart w:id="1" w:name="_GoBack"/>
      <w:bookmarkEnd w:id="1"/>
      <w:r>
        <w:rPr>
          <w:sz w:val="28"/>
          <w:szCs w:val="28"/>
        </w:rPr>
        <w:t xml:space="preserve">Володимиру Степановичу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F401E" w:rsidRDefault="00CF401E" w:rsidP="00CF401E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F401E" w:rsidRDefault="00CF401E" w:rsidP="00CF401E">
      <w:pPr>
        <w:ind w:left="567" w:right="142"/>
        <w:rPr>
          <w:sz w:val="28"/>
          <w:szCs w:val="28"/>
        </w:rPr>
      </w:pPr>
    </w:p>
    <w:p w:rsidR="00CF401E" w:rsidRDefault="00CF401E" w:rsidP="00CF401E">
      <w:pPr>
        <w:ind w:left="567" w:right="142"/>
        <w:rPr>
          <w:sz w:val="28"/>
          <w:szCs w:val="28"/>
        </w:rPr>
      </w:pPr>
    </w:p>
    <w:p w:rsidR="00CF401E" w:rsidRDefault="00CF401E" w:rsidP="00CF401E">
      <w:pPr>
        <w:ind w:left="567" w:right="142"/>
        <w:rPr>
          <w:sz w:val="28"/>
          <w:szCs w:val="28"/>
        </w:rPr>
      </w:pPr>
    </w:p>
    <w:p w:rsidR="00CF401E" w:rsidRDefault="00CF401E" w:rsidP="00CF401E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7E9" w:rsidRDefault="00D577E9">
      <w:r>
        <w:separator/>
      </w:r>
    </w:p>
  </w:endnote>
  <w:endnote w:type="continuationSeparator" w:id="0">
    <w:p w:rsidR="00D577E9" w:rsidRDefault="00D57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7E9" w:rsidRDefault="00D577E9">
      <w:r>
        <w:separator/>
      </w:r>
    </w:p>
  </w:footnote>
  <w:footnote w:type="continuationSeparator" w:id="0">
    <w:p w:rsidR="00D577E9" w:rsidRDefault="00D57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01E"/>
    <w:rsid w:val="00D06C91"/>
    <w:rsid w:val="00D30A86"/>
    <w:rsid w:val="00D42E0A"/>
    <w:rsid w:val="00D577E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55E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DBF70-DE20-463A-8420-CA5886EBC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2023-03-03T12:25:00Z</dcterms:modified>
</cp:coreProperties>
</file>