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1752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Сіліну К. П.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bookmarkStart w:id="1" w:name="_GoBack"/>
        <w:bookmarkEnd w:id="1"/>
      </w:tr>
    </w:tbl>
    <w:p w:rsidR="00E17522" w:rsidRDefault="00E17522" w:rsidP="00E17522">
      <w:pPr>
        <w:ind w:right="142" w:firstLine="60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(клопотання) гр. Сіліна К. П.,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12.04.2016 р. (протокол №22),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E17522" w:rsidRDefault="00E17522" w:rsidP="00E17522">
      <w:pPr>
        <w:ind w:left="567" w:right="142" w:firstLine="601"/>
        <w:jc w:val="center"/>
        <w:rPr>
          <w:rFonts w:ascii="Arial" w:hAnsi="Arial" w:cs="Arial"/>
          <w:sz w:val="16"/>
          <w:szCs w:val="16"/>
        </w:rPr>
      </w:pPr>
    </w:p>
    <w:p w:rsidR="00E17522" w:rsidRDefault="00E17522" w:rsidP="00E17522">
      <w:pPr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E17522" w:rsidRDefault="00E17522" w:rsidP="00E17522">
      <w:pPr>
        <w:tabs>
          <w:tab w:val="left" w:pos="709"/>
        </w:tabs>
        <w:ind w:right="142"/>
        <w:jc w:val="both"/>
        <w:rPr>
          <w:sz w:val="28"/>
          <w:szCs w:val="28"/>
        </w:rPr>
      </w:pPr>
    </w:p>
    <w:p w:rsidR="00E17522" w:rsidRDefault="00E17522" w:rsidP="00E17522">
      <w:pPr>
        <w:numPr>
          <w:ilvl w:val="0"/>
          <w:numId w:val="3"/>
        </w:numPr>
        <w:tabs>
          <w:tab w:val="left" w:pos="709"/>
        </w:tabs>
        <w:ind w:left="0" w:right="142" w:firstLine="426"/>
        <w:jc w:val="both"/>
        <w:rPr>
          <w:sz w:val="28"/>
          <w:szCs w:val="28"/>
        </w:rPr>
      </w:pPr>
      <w:r>
        <w:rPr>
          <w:sz w:val="28"/>
          <w:szCs w:val="28"/>
        </w:rPr>
        <w:t>Дати дозвіл на розроблення проекту землеустрою щодо відведення земельної ділянки гр. Сіліну Костянтину Петровичу площею 0,08 га у власність для будівництва та обслуговування житлового будинку в районі Кільцевої дороги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у м. Винники (графічний додаток</w:t>
      </w:r>
      <w:r>
        <w:rPr>
          <w:sz w:val="28"/>
          <w:szCs w:val="28"/>
          <w:lang w:val="ru-RU"/>
        </w:rPr>
        <w:t>№</w:t>
      </w:r>
      <w:r>
        <w:rPr>
          <w:sz w:val="28"/>
          <w:szCs w:val="28"/>
        </w:rPr>
        <w:t>1).</w:t>
      </w:r>
    </w:p>
    <w:p w:rsidR="00E17522" w:rsidRDefault="00E17522" w:rsidP="00E17522">
      <w:pPr>
        <w:numPr>
          <w:ilvl w:val="0"/>
          <w:numId w:val="3"/>
        </w:numPr>
        <w:tabs>
          <w:tab w:val="left" w:pos="709"/>
        </w:tabs>
        <w:ind w:left="0" w:right="142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Гр. Сіліну Костянтину Петровичу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E17522" w:rsidRDefault="00E17522" w:rsidP="00E17522">
      <w:pPr>
        <w:numPr>
          <w:ilvl w:val="0"/>
          <w:numId w:val="3"/>
        </w:numPr>
        <w:tabs>
          <w:tab w:val="left" w:pos="709"/>
        </w:tabs>
        <w:ind w:left="0" w:right="142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E17522" w:rsidRDefault="00E17522" w:rsidP="00E17522">
      <w:pPr>
        <w:ind w:left="567" w:right="142"/>
        <w:rPr>
          <w:sz w:val="28"/>
          <w:szCs w:val="28"/>
        </w:rPr>
      </w:pPr>
    </w:p>
    <w:p w:rsidR="00E17522" w:rsidRDefault="00E17522" w:rsidP="00E17522">
      <w:pPr>
        <w:ind w:left="567" w:right="142"/>
        <w:rPr>
          <w:sz w:val="28"/>
          <w:szCs w:val="28"/>
        </w:rPr>
      </w:pPr>
    </w:p>
    <w:p w:rsidR="00E17522" w:rsidRDefault="00E17522" w:rsidP="00E17522">
      <w:pPr>
        <w:ind w:left="567" w:right="142"/>
        <w:rPr>
          <w:sz w:val="28"/>
          <w:szCs w:val="28"/>
        </w:rPr>
      </w:pPr>
    </w:p>
    <w:p w:rsidR="00E17522" w:rsidRDefault="00E17522" w:rsidP="00E17522">
      <w:pPr>
        <w:ind w:left="567" w:right="142" w:firstLine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Міський голова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ab/>
        <w:t xml:space="preserve">    </w:t>
      </w:r>
      <w:r>
        <w:rPr>
          <w:b/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4D0D" w:rsidRDefault="00004D0D">
      <w:r>
        <w:separator/>
      </w:r>
    </w:p>
  </w:endnote>
  <w:endnote w:type="continuationSeparator" w:id="0">
    <w:p w:rsidR="00004D0D" w:rsidRDefault="00004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4D0D" w:rsidRDefault="00004D0D">
      <w:r>
        <w:separator/>
      </w:r>
    </w:p>
  </w:footnote>
  <w:footnote w:type="continuationSeparator" w:id="0">
    <w:p w:rsidR="00004D0D" w:rsidRDefault="00004D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04D0D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17522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0EFCB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37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966163-84F6-47D8-AE9B-44873B964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1014</Words>
  <Characters>578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2023-03-03T12:47:00Z</dcterms:modified>
</cp:coreProperties>
</file>