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55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Стефаніву І. Б.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55E2" w:rsidRDefault="003C55E2" w:rsidP="003C55E2">
      <w:pPr>
        <w:ind w:left="567" w:right="142"/>
        <w:rPr>
          <w:rFonts w:ascii="Arial" w:hAnsi="Arial" w:cs="Arial"/>
          <w:sz w:val="16"/>
          <w:szCs w:val="16"/>
        </w:rPr>
      </w:pPr>
    </w:p>
    <w:p w:rsidR="003C55E2" w:rsidRDefault="003C55E2" w:rsidP="003C55E2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Стефаніва І. Б.,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C55E2" w:rsidRDefault="003C55E2" w:rsidP="003C55E2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3C55E2" w:rsidRDefault="003C55E2" w:rsidP="003C55E2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C55E2" w:rsidRDefault="003C55E2" w:rsidP="003C55E2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3C55E2" w:rsidRDefault="003C55E2" w:rsidP="003C55E2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Стефаніву Івану Борисовичу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3C55E2" w:rsidRDefault="003C55E2" w:rsidP="003C55E2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Стефаніву Івану Борисовичу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C55E2" w:rsidRDefault="003C55E2" w:rsidP="003C55E2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</w:t>
      </w:r>
      <w:bookmarkStart w:id="1" w:name="_GoBack"/>
      <w:bookmarkEnd w:id="1"/>
      <w:r>
        <w:rPr>
          <w:sz w:val="28"/>
          <w:szCs w:val="28"/>
        </w:rPr>
        <w:t xml:space="preserve">еж в натурі (на місцевості). </w:t>
      </w:r>
    </w:p>
    <w:p w:rsidR="003C55E2" w:rsidRDefault="003C55E2" w:rsidP="003C55E2">
      <w:pPr>
        <w:ind w:left="567" w:right="142"/>
        <w:rPr>
          <w:sz w:val="28"/>
          <w:szCs w:val="28"/>
        </w:rPr>
      </w:pPr>
    </w:p>
    <w:p w:rsidR="003C55E2" w:rsidRDefault="003C55E2" w:rsidP="003C55E2">
      <w:pPr>
        <w:ind w:left="567" w:right="142"/>
        <w:rPr>
          <w:sz w:val="28"/>
          <w:szCs w:val="28"/>
        </w:rPr>
      </w:pPr>
    </w:p>
    <w:p w:rsidR="003C55E2" w:rsidRDefault="003C55E2" w:rsidP="003C55E2">
      <w:pPr>
        <w:ind w:left="567" w:right="142"/>
        <w:rPr>
          <w:sz w:val="28"/>
          <w:szCs w:val="28"/>
        </w:rPr>
      </w:pPr>
    </w:p>
    <w:p w:rsidR="003C55E2" w:rsidRDefault="003C55E2" w:rsidP="003C55E2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D0F" w:rsidRDefault="00DC4D0F">
      <w:r>
        <w:separator/>
      </w:r>
    </w:p>
  </w:endnote>
  <w:endnote w:type="continuationSeparator" w:id="0">
    <w:p w:rsidR="00DC4D0F" w:rsidRDefault="00DC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D0F" w:rsidRDefault="00DC4D0F">
      <w:r>
        <w:separator/>
      </w:r>
    </w:p>
  </w:footnote>
  <w:footnote w:type="continuationSeparator" w:id="0">
    <w:p w:rsidR="00DC4D0F" w:rsidRDefault="00DC4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5E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D0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904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C3876-E333-4516-A841-4548EAD13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2023-03-06T12:38:00Z</dcterms:modified>
</cp:coreProperties>
</file>