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713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Ушкову В.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713AE" w:rsidRDefault="007713AE" w:rsidP="007713AE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Ушкова В.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713AE" w:rsidRDefault="007713AE" w:rsidP="007713AE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7713AE" w:rsidRDefault="007713AE" w:rsidP="007713AE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713AE" w:rsidRDefault="007713AE" w:rsidP="007713AE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7713AE" w:rsidRDefault="007713AE" w:rsidP="007713A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Ушкову Віктору Валерійовичу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7713AE" w:rsidRDefault="007713AE" w:rsidP="007713A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Ушкову Віктору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713AE" w:rsidRDefault="007713AE" w:rsidP="007713A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713AE" w:rsidRDefault="007713AE" w:rsidP="007713AE">
      <w:pPr>
        <w:ind w:left="567" w:right="142"/>
        <w:rPr>
          <w:sz w:val="28"/>
          <w:szCs w:val="28"/>
        </w:rPr>
      </w:pPr>
    </w:p>
    <w:p w:rsidR="007713AE" w:rsidRDefault="007713AE" w:rsidP="007713AE">
      <w:pPr>
        <w:ind w:left="567" w:right="142"/>
        <w:rPr>
          <w:sz w:val="28"/>
          <w:szCs w:val="28"/>
        </w:rPr>
      </w:pPr>
    </w:p>
    <w:p w:rsidR="007713AE" w:rsidRDefault="007713AE" w:rsidP="007713AE">
      <w:pPr>
        <w:ind w:left="567" w:right="142"/>
        <w:rPr>
          <w:sz w:val="28"/>
          <w:szCs w:val="28"/>
        </w:rPr>
      </w:pPr>
    </w:p>
    <w:p w:rsidR="007713AE" w:rsidRDefault="007713AE" w:rsidP="007713AE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63C" w:rsidRDefault="006B363C">
      <w:r>
        <w:separator/>
      </w:r>
    </w:p>
  </w:endnote>
  <w:endnote w:type="continuationSeparator" w:id="0">
    <w:p w:rsidR="006B363C" w:rsidRDefault="006B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63C" w:rsidRDefault="006B363C">
      <w:r>
        <w:separator/>
      </w:r>
    </w:p>
  </w:footnote>
  <w:footnote w:type="continuationSeparator" w:id="0">
    <w:p w:rsidR="006B363C" w:rsidRDefault="006B3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363C"/>
    <w:rsid w:val="006D0736"/>
    <w:rsid w:val="006D5737"/>
    <w:rsid w:val="006F2805"/>
    <w:rsid w:val="00713369"/>
    <w:rsid w:val="00715141"/>
    <w:rsid w:val="0074539A"/>
    <w:rsid w:val="00747C36"/>
    <w:rsid w:val="007713A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45B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1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F552B-DB59-4FA9-B3F2-3F9B7FE4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2023-03-06T12:45:00Z</dcterms:modified>
</cp:coreProperties>
</file>