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C4C1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виконавчому комітету Винниківської міської ради  проекту землеустрою щодо відведення земельної ділянки та надання земельної ділянки на вул. 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C4C16" w:rsidRPr="00AC4C16" w:rsidRDefault="00AC4C16" w:rsidP="00AC4C16">
      <w:pPr>
        <w:ind w:firstLine="720"/>
        <w:rPr>
          <w:sz w:val="28"/>
          <w:szCs w:val="28"/>
        </w:rPr>
      </w:pPr>
      <w:r w:rsidRPr="00AC4C16">
        <w:rPr>
          <w:sz w:val="28"/>
          <w:szCs w:val="28"/>
        </w:rPr>
        <w:t>Заслухавши інформацію спеціаліста з земельних відносин, беручи до уваги рішення міської ради від 03.12.2015 № 29 та від 03.03.2016 №205, розглянувши пропозиції постійної депутатської комісії з питань земельних відносин та охорони навколишнього середовища та архітектури від 14.06.2016р. (протокол № 29 ), керуючись Конституції України, пп. 34 п. 1 ст. 26 Закону України “Про місцеве самоврядування в Україні“, ст. ст. 12, 92, 122, 123 Земельного кодексу України, Винниківська міська рада –</w:t>
      </w:r>
    </w:p>
    <w:p w:rsidR="00AC4C16" w:rsidRPr="00AC4C16" w:rsidRDefault="00AC4C16" w:rsidP="00AC4C16">
      <w:pPr>
        <w:rPr>
          <w:sz w:val="28"/>
          <w:szCs w:val="28"/>
        </w:rPr>
      </w:pPr>
    </w:p>
    <w:p w:rsidR="00AC4C16" w:rsidRPr="00AC4C16" w:rsidRDefault="00AC4C16" w:rsidP="00AC4C16">
      <w:pPr>
        <w:jc w:val="center"/>
        <w:rPr>
          <w:sz w:val="28"/>
          <w:szCs w:val="28"/>
        </w:rPr>
      </w:pPr>
      <w:r w:rsidRPr="00AC4C16">
        <w:rPr>
          <w:sz w:val="28"/>
          <w:szCs w:val="28"/>
        </w:rPr>
        <w:t>В И Р І Ш И Л А :</w:t>
      </w:r>
    </w:p>
    <w:p w:rsidR="00AC4C16" w:rsidRPr="00AC4C16" w:rsidRDefault="00AC4C16" w:rsidP="00AC4C16">
      <w:pPr>
        <w:rPr>
          <w:sz w:val="28"/>
          <w:szCs w:val="28"/>
        </w:rPr>
      </w:pPr>
    </w:p>
    <w:p w:rsidR="00AC4C16" w:rsidRPr="00AC4C16" w:rsidRDefault="00AC4C16" w:rsidP="00AC4C16">
      <w:pPr>
        <w:rPr>
          <w:sz w:val="28"/>
          <w:szCs w:val="28"/>
        </w:rPr>
      </w:pPr>
      <w:r w:rsidRPr="00AC4C16">
        <w:rPr>
          <w:sz w:val="28"/>
          <w:szCs w:val="28"/>
        </w:rPr>
        <w:t>1.</w:t>
      </w:r>
      <w:r w:rsidRPr="00AC4C16">
        <w:rPr>
          <w:sz w:val="28"/>
          <w:szCs w:val="28"/>
        </w:rPr>
        <w:tab/>
        <w:t xml:space="preserve">Затвердити виконавчому комітету Винниківської міської ради проект землеустрою щодо відведення земельної ділянки та надати земельну ділянку </w:t>
      </w:r>
      <w:bookmarkStart w:id="1" w:name="_GoBack"/>
      <w:bookmarkEnd w:id="1"/>
      <w:r w:rsidRPr="00AC4C16">
        <w:rPr>
          <w:sz w:val="28"/>
          <w:szCs w:val="28"/>
        </w:rPr>
        <w:t>площею 0,1600га (кадастровий номер 4610160300:04:003:0058) на вул.Кільцевій у постійне користування для обслуговування каналізаційно-насосної станції, за рахунок земель промисловості, транспорту, зв’язку, енергетики, оборони та іншого призначення.</w:t>
      </w:r>
    </w:p>
    <w:p w:rsidR="00AC4C16" w:rsidRPr="00AC4C16" w:rsidRDefault="00AC4C16" w:rsidP="00AC4C16">
      <w:pPr>
        <w:rPr>
          <w:sz w:val="28"/>
          <w:szCs w:val="28"/>
        </w:rPr>
      </w:pPr>
      <w:r w:rsidRPr="00AC4C16">
        <w:rPr>
          <w:sz w:val="28"/>
          <w:szCs w:val="28"/>
        </w:rPr>
        <w:t>2.</w:t>
      </w:r>
      <w:r w:rsidRPr="00AC4C16">
        <w:rPr>
          <w:sz w:val="28"/>
          <w:szCs w:val="28"/>
        </w:rPr>
        <w:tab/>
        <w:t>Виконавчому комітету Винниківської міської ради забезпечити:</w:t>
      </w:r>
    </w:p>
    <w:p w:rsidR="00AC4C16" w:rsidRPr="00AC4C16" w:rsidRDefault="00AC4C16" w:rsidP="00AC4C16">
      <w:pPr>
        <w:rPr>
          <w:sz w:val="28"/>
          <w:szCs w:val="28"/>
        </w:rPr>
      </w:pPr>
      <w:r w:rsidRPr="00AC4C16">
        <w:rPr>
          <w:sz w:val="28"/>
          <w:szCs w:val="28"/>
        </w:rPr>
        <w:t>2.1 Виготовлення правовстановлюючих документів на земельну ділянку та зареєструвати їх у встановленому порядку.</w:t>
      </w:r>
    </w:p>
    <w:p w:rsidR="00AC4C16" w:rsidRPr="00AC4C16" w:rsidRDefault="00AC4C16" w:rsidP="00AC4C16">
      <w:pPr>
        <w:rPr>
          <w:sz w:val="28"/>
          <w:szCs w:val="28"/>
        </w:rPr>
      </w:pPr>
      <w:r w:rsidRPr="00AC4C16">
        <w:rPr>
          <w:sz w:val="28"/>
          <w:szCs w:val="28"/>
        </w:rPr>
        <w:t>2.2.</w:t>
      </w:r>
      <w:r w:rsidRPr="00AC4C16">
        <w:rPr>
          <w:sz w:val="28"/>
          <w:szCs w:val="28"/>
        </w:rPr>
        <w:tab/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AC4C16" w:rsidRPr="00AC4C16" w:rsidRDefault="00AC4C16" w:rsidP="00AC4C16">
      <w:pPr>
        <w:rPr>
          <w:sz w:val="28"/>
          <w:szCs w:val="28"/>
        </w:rPr>
      </w:pPr>
      <w:r w:rsidRPr="00AC4C16">
        <w:rPr>
          <w:sz w:val="28"/>
          <w:szCs w:val="28"/>
        </w:rPr>
        <w:lastRenderedPageBreak/>
        <w:t>3.</w:t>
      </w:r>
      <w:r w:rsidRPr="00AC4C16">
        <w:rPr>
          <w:sz w:val="28"/>
          <w:szCs w:val="28"/>
        </w:rPr>
        <w:tab/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AC4C16" w:rsidRPr="00AC4C16" w:rsidRDefault="00AC4C16" w:rsidP="00AC4C16">
      <w:pPr>
        <w:rPr>
          <w:sz w:val="28"/>
          <w:szCs w:val="28"/>
        </w:rPr>
      </w:pPr>
    </w:p>
    <w:p w:rsidR="00AC4C16" w:rsidRPr="00AC4C16" w:rsidRDefault="00AC4C16" w:rsidP="00AC4C16">
      <w:pPr>
        <w:rPr>
          <w:sz w:val="28"/>
          <w:szCs w:val="28"/>
        </w:rPr>
      </w:pPr>
    </w:p>
    <w:p w:rsidR="00AC4C16" w:rsidRPr="00AC4C16" w:rsidRDefault="00AC4C16" w:rsidP="00AC4C16">
      <w:pPr>
        <w:rPr>
          <w:sz w:val="28"/>
          <w:szCs w:val="28"/>
        </w:rPr>
      </w:pPr>
    </w:p>
    <w:p w:rsidR="00AC4C16" w:rsidRPr="00AC4C16" w:rsidRDefault="00AC4C16" w:rsidP="00AC4C16">
      <w:pPr>
        <w:rPr>
          <w:sz w:val="28"/>
          <w:szCs w:val="28"/>
        </w:rPr>
      </w:pPr>
      <w:r w:rsidRPr="00AC4C16">
        <w:rPr>
          <w:sz w:val="28"/>
          <w:szCs w:val="28"/>
        </w:rPr>
        <w:t xml:space="preserve">Міський голова                                                                                          В.Квурт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0F2" w:rsidRDefault="003C10F2">
      <w:r>
        <w:separator/>
      </w:r>
    </w:p>
  </w:endnote>
  <w:endnote w:type="continuationSeparator" w:id="0">
    <w:p w:rsidR="003C10F2" w:rsidRDefault="003C1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0F2" w:rsidRDefault="003C10F2">
      <w:r>
        <w:separator/>
      </w:r>
    </w:p>
  </w:footnote>
  <w:footnote w:type="continuationSeparator" w:id="0">
    <w:p w:rsidR="003C10F2" w:rsidRDefault="003C1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10F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4C16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967B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C383C-76A3-4E3C-9F82-E0438C398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1352</Words>
  <Characters>772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2023-03-14T09:08:00Z</dcterms:modified>
</cp:coreProperties>
</file>