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9114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15.07.2016р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звіту "Про виконання бюджету м. Винники  за І  півріччя  2016 р."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9114D" w:rsidRDefault="0069114D" w:rsidP="0069114D">
      <w:pPr>
        <w:ind w:firstLine="720"/>
        <w:jc w:val="both"/>
        <w:rPr>
          <w:szCs w:val="24"/>
        </w:rPr>
      </w:pPr>
      <w:r>
        <w:rPr>
          <w:szCs w:val="24"/>
        </w:rPr>
        <w:t>Заслухавши інформацію начальника відділу фінансової та економічної політики, контролю та аудиту виконкому Винниківської міської ради про виконання загального фонду бюджету м.Винники за І півріччя 2016 року та виконання спеціального фонду бюджету за І півріччя 2016 року, Винниківська міська рада</w:t>
      </w:r>
    </w:p>
    <w:p w:rsidR="0069114D" w:rsidRDefault="0069114D" w:rsidP="0069114D">
      <w:pPr>
        <w:rPr>
          <w:szCs w:val="24"/>
        </w:rPr>
      </w:pPr>
    </w:p>
    <w:p w:rsidR="0069114D" w:rsidRDefault="0069114D" w:rsidP="0069114D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69114D" w:rsidRDefault="0069114D" w:rsidP="0069114D">
      <w:pPr>
        <w:jc w:val="center"/>
        <w:rPr>
          <w:szCs w:val="24"/>
        </w:rPr>
      </w:pPr>
    </w:p>
    <w:p w:rsidR="0069114D" w:rsidRDefault="0069114D" w:rsidP="0069114D">
      <w:pPr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Затвердити звіт про виконання з</w:t>
      </w:r>
      <w:bookmarkStart w:id="1" w:name="_GoBack"/>
      <w:bookmarkEnd w:id="1"/>
      <w:r>
        <w:rPr>
          <w:szCs w:val="24"/>
        </w:rPr>
        <w:t>агального фонду бюджету м. Винники за І півріччя 2016 року /додаток № 1/.</w:t>
      </w:r>
    </w:p>
    <w:p w:rsidR="0069114D" w:rsidRDefault="0069114D" w:rsidP="0069114D">
      <w:pPr>
        <w:rPr>
          <w:szCs w:val="24"/>
        </w:rPr>
      </w:pPr>
    </w:p>
    <w:p w:rsidR="0069114D" w:rsidRDefault="0069114D" w:rsidP="0069114D">
      <w:pPr>
        <w:numPr>
          <w:ilvl w:val="0"/>
          <w:numId w:val="3"/>
        </w:numPr>
        <w:suppressAutoHyphens/>
        <w:jc w:val="both"/>
        <w:rPr>
          <w:b/>
          <w:szCs w:val="24"/>
        </w:rPr>
      </w:pPr>
      <w:r>
        <w:rPr>
          <w:szCs w:val="24"/>
        </w:rPr>
        <w:t>Затвердити звіт про виконання спеціального фонду бюджету м. Винники за І півріччя 2016 року /додаток № 2/.</w:t>
      </w:r>
    </w:p>
    <w:p w:rsidR="0069114D" w:rsidRDefault="0069114D" w:rsidP="0069114D">
      <w:pPr>
        <w:rPr>
          <w:b/>
          <w:szCs w:val="24"/>
        </w:rPr>
      </w:pPr>
    </w:p>
    <w:p w:rsidR="0069114D" w:rsidRDefault="0069114D" w:rsidP="0069114D">
      <w:pPr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:rsidR="0069114D" w:rsidRDefault="0069114D" w:rsidP="0069114D">
      <w:pPr>
        <w:rPr>
          <w:szCs w:val="24"/>
        </w:rPr>
      </w:pPr>
    </w:p>
    <w:p w:rsidR="0069114D" w:rsidRDefault="0069114D" w:rsidP="0069114D">
      <w:pPr>
        <w:rPr>
          <w:szCs w:val="24"/>
        </w:rPr>
      </w:pPr>
      <w:r>
        <w:rPr>
          <w:szCs w:val="24"/>
        </w:rPr>
        <w:t xml:space="preserve"> </w:t>
      </w:r>
    </w:p>
    <w:p w:rsidR="0069114D" w:rsidRDefault="0069114D" w:rsidP="0069114D">
      <w:pPr>
        <w:rPr>
          <w:szCs w:val="24"/>
        </w:rPr>
      </w:pPr>
      <w:r>
        <w:rPr>
          <w:szCs w:val="24"/>
        </w:rPr>
        <w:t xml:space="preserve">Міський голова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       </w:t>
      </w:r>
      <w:r>
        <w:rPr>
          <w:szCs w:val="24"/>
          <w:lang w:val="ru-RU"/>
        </w:rPr>
        <w:t xml:space="preserve">                                                     </w:t>
      </w:r>
      <w:r>
        <w:rPr>
          <w:szCs w:val="24"/>
        </w:rPr>
        <w:t>Квурт В.Л.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3F25" w:rsidRDefault="00A73F25">
      <w:r>
        <w:separator/>
      </w:r>
    </w:p>
  </w:endnote>
  <w:endnote w:type="continuationSeparator" w:id="0">
    <w:p w:rsidR="00A73F25" w:rsidRDefault="00A73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3F25" w:rsidRDefault="00A73F25">
      <w:r>
        <w:separator/>
      </w:r>
    </w:p>
  </w:footnote>
  <w:footnote w:type="continuationSeparator" w:id="0">
    <w:p w:rsidR="00A73F25" w:rsidRDefault="00A73F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  <w:lang w:val="uk-UA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9114D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3F25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2BD65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8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6F2A8-7E65-4195-8DA5-EC01AA57E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763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2023-03-14T09:33:00Z</dcterms:modified>
</cp:coreProperties>
</file>