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502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80EF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15.09.2016р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гр.Богуцькій Г.В. у власність для обслуговування житлового будинку по вул.Б.Лепкого, 27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80EF9" w:rsidRDefault="00A80EF9" w:rsidP="00A80EF9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гр. Богуцької Г.В.,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A80EF9" w:rsidRDefault="00A80EF9" w:rsidP="00A80EF9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A80EF9" w:rsidRDefault="00A80EF9" w:rsidP="00A80EF9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A80EF9" w:rsidRDefault="00A80EF9" w:rsidP="00A80EF9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A80EF9" w:rsidRDefault="00A80EF9" w:rsidP="00A80EF9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Дати дозвіл на розроблення проекту землеустрою щодо відведення земельної ділянки гр.Богуцькій Галині Володимирівні орієнтовною площею 0,0600га у власність для обслуговування житлового будинку по вул.Б.Лепкого, 27 у                м.Винники (графічний додаток №1).</w:t>
      </w:r>
    </w:p>
    <w:p w:rsidR="00A80EF9" w:rsidRDefault="00A80EF9" w:rsidP="00A80EF9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Гр.Богуцькій Галині Володимирівні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A80EF9" w:rsidRDefault="00A80EF9" w:rsidP="00A80EF9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A80EF9" w:rsidRDefault="00A80EF9" w:rsidP="00A80EF9">
      <w:pPr>
        <w:spacing w:line="276" w:lineRule="auto"/>
        <w:ind w:left="567" w:right="142"/>
        <w:rPr>
          <w:szCs w:val="24"/>
        </w:rPr>
      </w:pPr>
    </w:p>
    <w:p w:rsidR="00A80EF9" w:rsidRDefault="00A80EF9" w:rsidP="00A80EF9">
      <w:pPr>
        <w:spacing w:line="276" w:lineRule="auto"/>
        <w:ind w:left="567" w:right="142"/>
        <w:rPr>
          <w:szCs w:val="24"/>
        </w:rPr>
      </w:pPr>
    </w:p>
    <w:p w:rsidR="00A80EF9" w:rsidRDefault="00A80EF9" w:rsidP="00A80EF9">
      <w:pPr>
        <w:spacing w:line="276" w:lineRule="auto"/>
        <w:ind w:left="567" w:right="142"/>
        <w:rPr>
          <w:szCs w:val="24"/>
        </w:rPr>
      </w:pPr>
    </w:p>
    <w:p w:rsidR="00A80EF9" w:rsidRDefault="00A80EF9" w:rsidP="00A80EF9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6379" w:rsidRDefault="00266379">
      <w:r>
        <w:separator/>
      </w:r>
    </w:p>
  </w:endnote>
  <w:endnote w:type="continuationSeparator" w:id="0">
    <w:p w:rsidR="00266379" w:rsidRDefault="00266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6379" w:rsidRDefault="00266379">
      <w:r>
        <w:separator/>
      </w:r>
    </w:p>
  </w:footnote>
  <w:footnote w:type="continuationSeparator" w:id="0">
    <w:p w:rsidR="00266379" w:rsidRDefault="002663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6379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0EF9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32DF6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9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EA29F0-950E-4E5E-A573-5D1835429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901</Words>
  <Characters>514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2023-03-16T10:18:00Z</dcterms:modified>
</cp:coreProperties>
</file>