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749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гр.Скреметі О.Я., гр.Скреметі К.Я. та гр.Куляк Н.З. у спільну сумісну власність для обслуговування житлового будинку, господарських будівель і споруд по вул.Шевченка, 19а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749E6" w:rsidRDefault="000749E6" w:rsidP="000749E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гр.Скремети О.Я., графічний матеріал на якому зазначено бажане місце розташування, беручи до уваги рішення виконавчого комітету Винниківської міської ради від 08.07.2016 р. №235,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749E6" w:rsidRDefault="000749E6" w:rsidP="000749E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749E6" w:rsidRDefault="000749E6" w:rsidP="000749E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749E6" w:rsidRDefault="000749E6" w:rsidP="000749E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749E6" w:rsidRDefault="000749E6" w:rsidP="000749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гр.Скреметі Олегу Ярославовичу, гр.Скреметі Катерині Ярославівні та гр.Куляк Надії Зіновіївні орієнтовною площею 0,1000 га у спільну сумісну власність для обслуговування житлового будинку, господарських будівель і споруд по вул.Шевченка, 19а у м.Винники (графічний додаток№1).</w:t>
      </w:r>
    </w:p>
    <w:p w:rsidR="000749E6" w:rsidRDefault="000749E6" w:rsidP="000749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Гр.Скреметі Олегу Ярославовичу, гр.Скреметі Катерині Ярославівні та гр.Куляк Надії Зіновіївні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749E6" w:rsidRDefault="000749E6" w:rsidP="000749E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749E6" w:rsidRDefault="000749E6" w:rsidP="000749E6">
      <w:pPr>
        <w:spacing w:line="276" w:lineRule="auto"/>
        <w:ind w:right="142"/>
        <w:rPr>
          <w:szCs w:val="24"/>
        </w:rPr>
      </w:pPr>
      <w:bookmarkStart w:id="1" w:name="_GoBack"/>
      <w:bookmarkEnd w:id="1"/>
    </w:p>
    <w:p w:rsidR="000749E6" w:rsidRDefault="000749E6" w:rsidP="000749E6">
      <w:pPr>
        <w:spacing w:line="276" w:lineRule="auto"/>
        <w:ind w:left="567" w:right="142"/>
        <w:rPr>
          <w:szCs w:val="24"/>
        </w:rPr>
      </w:pPr>
    </w:p>
    <w:p w:rsidR="000749E6" w:rsidRDefault="000749E6" w:rsidP="000749E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ACB" w:rsidRDefault="00D55ACB">
      <w:r>
        <w:separator/>
      </w:r>
    </w:p>
  </w:endnote>
  <w:endnote w:type="continuationSeparator" w:id="0">
    <w:p w:rsidR="00D55ACB" w:rsidRDefault="00D5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ACB" w:rsidRDefault="00D55ACB">
      <w:r>
        <w:separator/>
      </w:r>
    </w:p>
  </w:footnote>
  <w:footnote w:type="continuationSeparator" w:id="0">
    <w:p w:rsidR="00D55ACB" w:rsidRDefault="00D55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49E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5AC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263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C4C27-3794-4909-9647-EF6199FBB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2023-03-16T13:08:00Z</dcterms:modified>
</cp:coreProperties>
</file>