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5C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гр.Кімакович Л.С. у власність для обслуговування житлового будинку, господарських будівель і споруд по вул.Дмитерка, 48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5CE0" w:rsidRDefault="009A5CE0" w:rsidP="009A5CE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Кімакович Л.С.,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A5CE0" w:rsidRDefault="009A5CE0" w:rsidP="009A5CE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9A5CE0" w:rsidRDefault="009A5CE0" w:rsidP="009A5CE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A5CE0" w:rsidRDefault="009A5CE0" w:rsidP="009A5CE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9A5CE0" w:rsidRDefault="009A5CE0" w:rsidP="009A5CE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гр.Кімакович Лідії Степанівні орієнтовною площею 0,0600 га у власність для обслуговування житлового будинку, господарських будівель і споруд по вул.Дмитерка, 48 у м.Винники (графічний додаток№1).</w:t>
      </w:r>
    </w:p>
    <w:p w:rsidR="009A5CE0" w:rsidRDefault="009A5CE0" w:rsidP="009A5CE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Кімакович Лідії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A5CE0" w:rsidRDefault="009A5CE0" w:rsidP="009A5CE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A5CE0" w:rsidRDefault="009A5CE0" w:rsidP="009A5CE0">
      <w:pPr>
        <w:spacing w:line="276" w:lineRule="auto"/>
        <w:ind w:left="567" w:right="142"/>
        <w:rPr>
          <w:szCs w:val="24"/>
        </w:rPr>
      </w:pPr>
    </w:p>
    <w:p w:rsidR="009A5CE0" w:rsidRDefault="009A5CE0" w:rsidP="009A5CE0">
      <w:pPr>
        <w:spacing w:line="276" w:lineRule="auto"/>
        <w:ind w:left="567" w:right="142"/>
        <w:rPr>
          <w:szCs w:val="24"/>
        </w:rPr>
      </w:pPr>
    </w:p>
    <w:p w:rsidR="009A5CE0" w:rsidRDefault="009A5CE0" w:rsidP="009A5CE0">
      <w:pPr>
        <w:spacing w:line="276" w:lineRule="auto"/>
        <w:ind w:left="567" w:right="142"/>
        <w:rPr>
          <w:szCs w:val="24"/>
        </w:rPr>
      </w:pPr>
    </w:p>
    <w:p w:rsidR="009A5CE0" w:rsidRDefault="009A5CE0" w:rsidP="009A5CE0">
      <w:pPr>
        <w:spacing w:line="276" w:lineRule="auto"/>
        <w:ind w:left="567" w:right="142"/>
        <w:rPr>
          <w:szCs w:val="24"/>
        </w:rPr>
      </w:pPr>
    </w:p>
    <w:p w:rsidR="009A5CE0" w:rsidRDefault="009A5CE0" w:rsidP="009A5CE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14B" w:rsidRDefault="00A3114B">
      <w:r>
        <w:separator/>
      </w:r>
    </w:p>
  </w:endnote>
  <w:endnote w:type="continuationSeparator" w:id="0">
    <w:p w:rsidR="00A3114B" w:rsidRDefault="00A31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14B" w:rsidRDefault="00A3114B">
      <w:r>
        <w:separator/>
      </w:r>
    </w:p>
  </w:footnote>
  <w:footnote w:type="continuationSeparator" w:id="0">
    <w:p w:rsidR="00A3114B" w:rsidRDefault="00A31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CE0"/>
    <w:rsid w:val="009B3FB6"/>
    <w:rsid w:val="00A02423"/>
    <w:rsid w:val="00A20109"/>
    <w:rsid w:val="00A3114B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D18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359D9-0D01-48EB-9D3D-067377C5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2023-03-16T13:12:00Z</dcterms:modified>
</cp:coreProperties>
</file>