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67A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Явній Г.Й у власність для ведення садівництва по вул. Кільцева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67A6" w:rsidRDefault="00BC67A6" w:rsidP="00BC67A6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Явної Г.Й.,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C67A6" w:rsidRDefault="00BC67A6" w:rsidP="00BC67A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C67A6" w:rsidRDefault="00BC67A6" w:rsidP="00BC67A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C67A6" w:rsidRDefault="00BC67A6" w:rsidP="00BC67A6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C67A6" w:rsidRDefault="00BC67A6" w:rsidP="00BC67A6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BC67A6" w:rsidRDefault="00BC67A6" w:rsidP="00BC67A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 Явній Галині Йосипівні площею 0,015га у власність для ведення садівництва по вул. Кільцева у м.Винники (графічний додаток№1).</w:t>
      </w:r>
    </w:p>
    <w:p w:rsidR="00BC67A6" w:rsidRDefault="00BC67A6" w:rsidP="00BC67A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Явній Галині Йосипівні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C67A6" w:rsidRDefault="00BC67A6" w:rsidP="00BC67A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C67A6" w:rsidRDefault="00BC67A6" w:rsidP="00BC67A6">
      <w:pPr>
        <w:spacing w:line="276" w:lineRule="auto"/>
        <w:ind w:left="567" w:right="142"/>
        <w:rPr>
          <w:szCs w:val="24"/>
        </w:rPr>
      </w:pPr>
    </w:p>
    <w:p w:rsidR="00213958" w:rsidRPr="00BC67A6" w:rsidRDefault="00BC67A6" w:rsidP="00BC67A6">
      <w:pPr>
        <w:jc w:val="center"/>
        <w:rPr>
          <w:b/>
          <w:szCs w:val="24"/>
        </w:rPr>
      </w:pPr>
      <w:r w:rsidRPr="00BC67A6">
        <w:rPr>
          <w:b/>
          <w:szCs w:val="24"/>
        </w:rPr>
        <w:t xml:space="preserve">Міський голова                                                               </w:t>
      </w:r>
      <w:bookmarkStart w:id="1" w:name="_GoBack"/>
      <w:bookmarkEnd w:id="1"/>
      <w:r w:rsidRPr="00BC67A6">
        <w:rPr>
          <w:b/>
          <w:szCs w:val="24"/>
        </w:rPr>
        <w:t xml:space="preserve">        В.Квурт</w:t>
      </w:r>
    </w:p>
    <w:sectPr w:rsidR="00213958" w:rsidRPr="00BC67A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5BE" w:rsidRDefault="009855BE">
      <w:r>
        <w:separator/>
      </w:r>
    </w:p>
  </w:endnote>
  <w:endnote w:type="continuationSeparator" w:id="0">
    <w:p w:rsidR="009855BE" w:rsidRDefault="0098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5BE" w:rsidRDefault="009855BE">
      <w:r>
        <w:separator/>
      </w:r>
    </w:p>
  </w:footnote>
  <w:footnote w:type="continuationSeparator" w:id="0">
    <w:p w:rsidR="009855BE" w:rsidRDefault="00985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55BE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67A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956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7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EF11C-8E95-4C0F-84CA-2EB72D54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2023-03-16T13:17:00Z</dcterms:modified>
</cp:coreProperties>
</file>