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5227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ТзОВ "Теракота" терміну оренди землі на вул. Сахарова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52271" w:rsidRPr="00B52271" w:rsidRDefault="00B52271" w:rsidP="007D6ADF">
      <w:pPr>
        <w:ind w:firstLine="720"/>
        <w:rPr>
          <w:sz w:val="28"/>
          <w:szCs w:val="28"/>
        </w:rPr>
      </w:pPr>
      <w:r w:rsidRPr="00B52271">
        <w:rPr>
          <w:sz w:val="28"/>
          <w:szCs w:val="28"/>
        </w:rPr>
        <w:t xml:space="preserve">Розглянувши заяву директора ТзОВ «Теракота», договір оренди землі від 31 жовтня 2005 р. зі змінами, подані матеріали,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B52271" w:rsidRPr="00B52271" w:rsidRDefault="00B52271" w:rsidP="00B52271">
      <w:pPr>
        <w:rPr>
          <w:sz w:val="28"/>
          <w:szCs w:val="28"/>
        </w:rPr>
      </w:pPr>
    </w:p>
    <w:p w:rsidR="00B52271" w:rsidRPr="00B52271" w:rsidRDefault="00B52271" w:rsidP="007D6ADF">
      <w:pPr>
        <w:jc w:val="center"/>
        <w:rPr>
          <w:sz w:val="28"/>
          <w:szCs w:val="28"/>
        </w:rPr>
      </w:pPr>
      <w:bookmarkStart w:id="1" w:name="_GoBack"/>
      <w:bookmarkEnd w:id="1"/>
      <w:r w:rsidRPr="00B52271">
        <w:rPr>
          <w:sz w:val="28"/>
          <w:szCs w:val="28"/>
        </w:rPr>
        <w:t>В И Р І Ш И Л А :</w:t>
      </w:r>
    </w:p>
    <w:p w:rsidR="00B52271" w:rsidRPr="00B52271" w:rsidRDefault="00B52271" w:rsidP="00B52271">
      <w:pPr>
        <w:rPr>
          <w:sz w:val="28"/>
          <w:szCs w:val="28"/>
        </w:rPr>
      </w:pPr>
    </w:p>
    <w:p w:rsidR="00B52271" w:rsidRPr="00B52271" w:rsidRDefault="00B52271" w:rsidP="00B52271">
      <w:pPr>
        <w:rPr>
          <w:sz w:val="28"/>
          <w:szCs w:val="28"/>
        </w:rPr>
      </w:pPr>
      <w:r w:rsidRPr="00B52271">
        <w:rPr>
          <w:sz w:val="28"/>
          <w:szCs w:val="28"/>
        </w:rPr>
        <w:t>1.</w:t>
      </w:r>
      <w:r w:rsidRPr="00B52271">
        <w:rPr>
          <w:sz w:val="28"/>
          <w:szCs w:val="28"/>
        </w:rPr>
        <w:tab/>
        <w:t>Продовжити  ТзОВ «Теракота» на 5 років до 12 липня 2021 року термін оренди земельної ділянки (кадастровий номер 4610160300:04:004:0065) площею 0,5184 га на вул. Сахарова у м. Винники для будівництва будинку з поєднанням житла та об’єктів соціально-культурного побуту за рахунок земель житлової та громадської забудови.</w:t>
      </w:r>
    </w:p>
    <w:p w:rsidR="00B52271" w:rsidRPr="00B52271" w:rsidRDefault="00B52271" w:rsidP="00B52271">
      <w:pPr>
        <w:rPr>
          <w:sz w:val="28"/>
          <w:szCs w:val="28"/>
        </w:rPr>
      </w:pPr>
      <w:r w:rsidRPr="00B52271">
        <w:rPr>
          <w:sz w:val="28"/>
          <w:szCs w:val="28"/>
        </w:rPr>
        <w:t>2.</w:t>
      </w:r>
      <w:r w:rsidRPr="00B52271">
        <w:rPr>
          <w:sz w:val="28"/>
          <w:szCs w:val="28"/>
        </w:rPr>
        <w:tab/>
        <w:t>ТзОВ «Теракота» через ліцензовану землевпорядну організацію протягом трьох місяців зареєструвати згідно чинного законодавства договір оренди землі терміном на два роки.</w:t>
      </w:r>
    </w:p>
    <w:p w:rsidR="00B52271" w:rsidRPr="00B52271" w:rsidRDefault="00B52271" w:rsidP="00B52271">
      <w:pPr>
        <w:rPr>
          <w:sz w:val="28"/>
          <w:szCs w:val="28"/>
        </w:rPr>
      </w:pPr>
      <w:r w:rsidRPr="00B52271">
        <w:rPr>
          <w:sz w:val="28"/>
          <w:szCs w:val="28"/>
        </w:rPr>
        <w:t>3.</w:t>
      </w:r>
      <w:r w:rsidRPr="00B52271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B52271" w:rsidRPr="00B52271" w:rsidRDefault="00B52271" w:rsidP="00B52271">
      <w:pPr>
        <w:rPr>
          <w:sz w:val="28"/>
          <w:szCs w:val="28"/>
        </w:rPr>
      </w:pPr>
      <w:r w:rsidRPr="00B52271">
        <w:rPr>
          <w:sz w:val="28"/>
          <w:szCs w:val="28"/>
        </w:rPr>
        <w:t>4.</w:t>
      </w:r>
      <w:r w:rsidRPr="00B52271">
        <w:rPr>
          <w:sz w:val="28"/>
          <w:szCs w:val="28"/>
        </w:rPr>
        <w:tab/>
        <w:t>Рішення надіслати в Личаківську об'єднану податкову інспекцію Головного управління ДФС у Львівській області..</w:t>
      </w:r>
    </w:p>
    <w:p w:rsidR="00B52271" w:rsidRPr="00B52271" w:rsidRDefault="00B52271" w:rsidP="00B52271">
      <w:pPr>
        <w:rPr>
          <w:sz w:val="28"/>
          <w:szCs w:val="28"/>
        </w:rPr>
      </w:pPr>
    </w:p>
    <w:p w:rsidR="00B52271" w:rsidRPr="00B52271" w:rsidRDefault="00B52271" w:rsidP="00B52271">
      <w:pPr>
        <w:rPr>
          <w:sz w:val="28"/>
          <w:szCs w:val="28"/>
        </w:rPr>
      </w:pPr>
    </w:p>
    <w:p w:rsidR="00B52271" w:rsidRPr="00B52271" w:rsidRDefault="00B52271" w:rsidP="00B52271">
      <w:pPr>
        <w:rPr>
          <w:sz w:val="28"/>
          <w:szCs w:val="28"/>
        </w:rPr>
      </w:pPr>
    </w:p>
    <w:p w:rsidR="00213958" w:rsidRPr="006F2805" w:rsidRDefault="00B52271" w:rsidP="00B52271">
      <w:pPr>
        <w:rPr>
          <w:sz w:val="28"/>
          <w:szCs w:val="28"/>
        </w:rPr>
      </w:pPr>
      <w:r w:rsidRPr="00B52271">
        <w:rPr>
          <w:sz w:val="28"/>
          <w:szCs w:val="28"/>
        </w:rPr>
        <w:t>Міський голова</w:t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</w:r>
      <w:r w:rsidRPr="00B5227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6AF" w:rsidRDefault="00FC56AF">
      <w:r>
        <w:separator/>
      </w:r>
    </w:p>
  </w:endnote>
  <w:endnote w:type="continuationSeparator" w:id="0">
    <w:p w:rsidR="00FC56AF" w:rsidRDefault="00FC5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6AF" w:rsidRDefault="00FC56AF">
      <w:r>
        <w:separator/>
      </w:r>
    </w:p>
  </w:footnote>
  <w:footnote w:type="continuationSeparator" w:id="0">
    <w:p w:rsidR="00FC56AF" w:rsidRDefault="00FC5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1BCF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6AD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5227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E004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24BAA-A061-4BFB-B3FF-3D0AB6B99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2023-03-16T13:15:00Z</dcterms:modified>
</cp:coreProperties>
</file>