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00DC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0D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Б.Хмельницького,19а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0DC1" w:rsidRPr="00700DC1" w:rsidRDefault="00700DC1" w:rsidP="00700DC1">
      <w:pPr>
        <w:ind w:firstLine="720"/>
        <w:rPr>
          <w:sz w:val="28"/>
          <w:szCs w:val="28"/>
        </w:rPr>
      </w:pPr>
      <w:r w:rsidRPr="00700DC1">
        <w:rPr>
          <w:sz w:val="28"/>
          <w:szCs w:val="28"/>
        </w:rPr>
        <w:t>Розглянувши заяву (клопотання) гр.Войтович Т. 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700DC1" w:rsidRPr="00700DC1" w:rsidRDefault="00700DC1" w:rsidP="00700DC1">
      <w:pPr>
        <w:rPr>
          <w:sz w:val="28"/>
          <w:szCs w:val="28"/>
        </w:rPr>
      </w:pPr>
    </w:p>
    <w:p w:rsidR="00700DC1" w:rsidRPr="00700DC1" w:rsidRDefault="00700DC1" w:rsidP="00700DC1">
      <w:pPr>
        <w:jc w:val="center"/>
        <w:rPr>
          <w:sz w:val="28"/>
          <w:szCs w:val="28"/>
        </w:rPr>
      </w:pPr>
      <w:bookmarkStart w:id="1" w:name="_GoBack"/>
      <w:bookmarkEnd w:id="1"/>
      <w:r w:rsidRPr="00700DC1">
        <w:rPr>
          <w:sz w:val="28"/>
          <w:szCs w:val="28"/>
        </w:rPr>
        <w:t>ВИРІШИЛА:</w:t>
      </w:r>
    </w:p>
    <w:p w:rsidR="00700DC1" w:rsidRPr="00700DC1" w:rsidRDefault="00700DC1" w:rsidP="00700DC1">
      <w:pPr>
        <w:rPr>
          <w:sz w:val="28"/>
          <w:szCs w:val="28"/>
        </w:rPr>
      </w:pPr>
    </w:p>
    <w:p w:rsidR="00700DC1" w:rsidRPr="00700DC1" w:rsidRDefault="00700DC1" w:rsidP="00700DC1">
      <w:pPr>
        <w:rPr>
          <w:sz w:val="28"/>
          <w:szCs w:val="28"/>
        </w:rPr>
      </w:pPr>
      <w:r w:rsidRPr="00700DC1">
        <w:rPr>
          <w:sz w:val="28"/>
          <w:szCs w:val="28"/>
        </w:rPr>
        <w:t>1.</w:t>
      </w:r>
      <w:r w:rsidRPr="00700DC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 Хмельницького,19а у м.Винники.</w:t>
      </w:r>
    </w:p>
    <w:p w:rsidR="00700DC1" w:rsidRPr="00700DC1" w:rsidRDefault="00700DC1" w:rsidP="00700DC1">
      <w:pPr>
        <w:rPr>
          <w:sz w:val="28"/>
          <w:szCs w:val="28"/>
        </w:rPr>
      </w:pPr>
    </w:p>
    <w:p w:rsidR="00700DC1" w:rsidRPr="00700DC1" w:rsidRDefault="00700DC1" w:rsidP="00700DC1">
      <w:pPr>
        <w:rPr>
          <w:sz w:val="28"/>
          <w:szCs w:val="28"/>
        </w:rPr>
      </w:pPr>
    </w:p>
    <w:p w:rsidR="00700DC1" w:rsidRPr="00700DC1" w:rsidRDefault="00700DC1" w:rsidP="00700DC1">
      <w:pPr>
        <w:rPr>
          <w:sz w:val="28"/>
          <w:szCs w:val="28"/>
        </w:rPr>
      </w:pPr>
    </w:p>
    <w:p w:rsidR="00700DC1" w:rsidRPr="00700DC1" w:rsidRDefault="00700DC1" w:rsidP="00700DC1">
      <w:pPr>
        <w:rPr>
          <w:sz w:val="28"/>
          <w:szCs w:val="28"/>
        </w:rPr>
      </w:pPr>
      <w:r w:rsidRPr="00700DC1">
        <w:rPr>
          <w:sz w:val="28"/>
          <w:szCs w:val="28"/>
        </w:rPr>
        <w:t>Міський голова</w:t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</w:r>
      <w:r w:rsidRPr="00700DC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AEB" w:rsidRDefault="00416AEB">
      <w:r>
        <w:separator/>
      </w:r>
    </w:p>
  </w:endnote>
  <w:endnote w:type="continuationSeparator" w:id="0">
    <w:p w:rsidR="00416AEB" w:rsidRDefault="00416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AEB" w:rsidRDefault="00416AEB">
      <w:r>
        <w:separator/>
      </w:r>
    </w:p>
  </w:footnote>
  <w:footnote w:type="continuationSeparator" w:id="0">
    <w:p w:rsidR="00416AEB" w:rsidRDefault="00416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AE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0DC1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36F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65D00-DDA7-4074-998D-1489851B0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2023-03-17T11:31:00Z</dcterms:modified>
</cp:coreProperties>
</file>