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27E7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гр.Кадиляку С. Г. у власність для обслуговування житлового будинку, господарських будівель і споруд по вул. Хоткевича,7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27E7B" w:rsidRDefault="00C27E7B" w:rsidP="00C27E7B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Кадиляка С.Г.,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27E7B" w:rsidRDefault="00C27E7B" w:rsidP="00C27E7B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C27E7B" w:rsidRDefault="00C27E7B" w:rsidP="00C27E7B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27E7B" w:rsidRDefault="00C27E7B" w:rsidP="00C27E7B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C27E7B" w:rsidRDefault="00C27E7B" w:rsidP="00C27E7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гр.Кадиляку Степану Григоровичу орієнтовною площею 0,0409 га у власність для обслуговування житлового будинку, господарських будівель і споруд по вул.Хоткевича,7 у м.Винники (графічний додаток№1).</w:t>
      </w:r>
    </w:p>
    <w:p w:rsidR="00C27E7B" w:rsidRDefault="00C27E7B" w:rsidP="00C27E7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Кадиляку Степану Григоровичу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27E7B" w:rsidRDefault="00C27E7B" w:rsidP="00C27E7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27E7B" w:rsidRDefault="00C27E7B" w:rsidP="00C27E7B">
      <w:pPr>
        <w:spacing w:line="276" w:lineRule="auto"/>
        <w:ind w:left="567" w:right="142"/>
        <w:rPr>
          <w:szCs w:val="24"/>
        </w:rPr>
      </w:pPr>
    </w:p>
    <w:p w:rsidR="00C27E7B" w:rsidRDefault="00C27E7B" w:rsidP="00C27E7B">
      <w:pPr>
        <w:spacing w:line="276" w:lineRule="auto"/>
        <w:ind w:left="567" w:right="142"/>
        <w:rPr>
          <w:szCs w:val="24"/>
        </w:rPr>
      </w:pPr>
    </w:p>
    <w:p w:rsidR="00C27E7B" w:rsidRDefault="00C27E7B" w:rsidP="00C27E7B">
      <w:pPr>
        <w:spacing w:line="276" w:lineRule="auto"/>
        <w:ind w:left="567" w:right="142"/>
        <w:rPr>
          <w:szCs w:val="24"/>
        </w:rPr>
      </w:pPr>
    </w:p>
    <w:p w:rsidR="00C27E7B" w:rsidRDefault="00C27E7B" w:rsidP="00C27E7B">
      <w:pPr>
        <w:spacing w:line="276" w:lineRule="auto"/>
        <w:ind w:left="567" w:right="142"/>
        <w:rPr>
          <w:szCs w:val="24"/>
        </w:rPr>
      </w:pPr>
    </w:p>
    <w:p w:rsidR="00C27E7B" w:rsidRDefault="00C27E7B" w:rsidP="00C27E7B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F09" w:rsidRDefault="00586F09">
      <w:r>
        <w:separator/>
      </w:r>
    </w:p>
  </w:endnote>
  <w:endnote w:type="continuationSeparator" w:id="0">
    <w:p w:rsidR="00586F09" w:rsidRDefault="0058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F09" w:rsidRDefault="00586F09">
      <w:r>
        <w:separator/>
      </w:r>
    </w:p>
  </w:footnote>
  <w:footnote w:type="continuationSeparator" w:id="0">
    <w:p w:rsidR="00586F09" w:rsidRDefault="00586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6F0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7E7B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1DF4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8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1D5BA-B006-4192-BA9D-7DFE72DAA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2023-03-20T09:04:00Z</dcterms:modified>
</cp:coreProperties>
</file>