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0F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гр.Пизьо М.А. у власність для ведення садівництва по вул.Піддубного, 7а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0F30" w:rsidRDefault="00690F30" w:rsidP="00690F3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гр.Пизьо М.А.,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90F30" w:rsidRDefault="00690F30" w:rsidP="00690F3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690F30" w:rsidRDefault="00690F30" w:rsidP="00690F3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90F30" w:rsidRDefault="00690F30" w:rsidP="00690F3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90F30" w:rsidRDefault="00690F30" w:rsidP="00690F3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гр.Пизьо Марії Антонівні орієнтовною площею 0,0357 га у власність для ведення садівництва по вул.Піддубного, 7а у м.Винники (графічний додаток№1).</w:t>
      </w:r>
    </w:p>
    <w:p w:rsidR="00690F30" w:rsidRDefault="00690F30" w:rsidP="00690F3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Пизьо Марії Антонівні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90F30" w:rsidRDefault="00690F30" w:rsidP="00690F3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90F30" w:rsidRDefault="00690F30" w:rsidP="00690F30">
      <w:pPr>
        <w:spacing w:line="276" w:lineRule="auto"/>
        <w:ind w:left="567" w:right="142"/>
        <w:rPr>
          <w:szCs w:val="24"/>
        </w:rPr>
      </w:pPr>
    </w:p>
    <w:p w:rsidR="00690F30" w:rsidRDefault="00690F30" w:rsidP="00690F30">
      <w:pPr>
        <w:spacing w:line="276" w:lineRule="auto"/>
        <w:ind w:left="567" w:right="142"/>
        <w:rPr>
          <w:szCs w:val="24"/>
        </w:rPr>
      </w:pPr>
    </w:p>
    <w:p w:rsidR="00690F30" w:rsidRDefault="00690F30" w:rsidP="00690F30">
      <w:pPr>
        <w:spacing w:line="276" w:lineRule="auto"/>
        <w:ind w:left="567" w:right="142"/>
        <w:rPr>
          <w:szCs w:val="24"/>
        </w:rPr>
      </w:pPr>
    </w:p>
    <w:p w:rsidR="00690F30" w:rsidRDefault="00690F30" w:rsidP="00690F30">
      <w:pPr>
        <w:spacing w:line="276" w:lineRule="auto"/>
        <w:ind w:left="567" w:right="142"/>
        <w:rPr>
          <w:szCs w:val="24"/>
        </w:rPr>
      </w:pPr>
    </w:p>
    <w:p w:rsidR="00690F30" w:rsidRDefault="00690F30" w:rsidP="00690F3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D1" w:rsidRDefault="00752ED1">
      <w:r>
        <w:separator/>
      </w:r>
    </w:p>
  </w:endnote>
  <w:endnote w:type="continuationSeparator" w:id="0">
    <w:p w:rsidR="00752ED1" w:rsidRDefault="0075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D1" w:rsidRDefault="00752ED1">
      <w:r>
        <w:separator/>
      </w:r>
    </w:p>
  </w:footnote>
  <w:footnote w:type="continuationSeparator" w:id="0">
    <w:p w:rsidR="00752ED1" w:rsidRDefault="00752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0F30"/>
    <w:rsid w:val="006D0736"/>
    <w:rsid w:val="006D5737"/>
    <w:rsid w:val="006F2805"/>
    <w:rsid w:val="00713369"/>
    <w:rsid w:val="00715141"/>
    <w:rsid w:val="0074539A"/>
    <w:rsid w:val="00747C36"/>
    <w:rsid w:val="00752ED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0855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6F5EF-B02B-4F18-8B96-C9739ECF1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2023-03-20T09:12:00Z</dcterms:modified>
</cp:coreProperties>
</file>