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26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Халюлько Р. М. у власність для ведення садівництва по вул. Жуковського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26BC" w:rsidRDefault="00D026BC" w:rsidP="00D026B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Халюлько Р.М.,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026BC" w:rsidRDefault="00D026BC" w:rsidP="00D026B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D026BC" w:rsidRDefault="00D026BC" w:rsidP="00D026B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026BC" w:rsidRDefault="00D026BC" w:rsidP="00D026B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D026BC" w:rsidRDefault="00D026BC" w:rsidP="00D026B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 Халюлько Роману Михайловичу орієнтовною площею 0,0250 га у власність для ведення садівництва по вул.Жуковського у м.Винники (графічний додаток№1).</w:t>
      </w:r>
    </w:p>
    <w:p w:rsidR="00D026BC" w:rsidRDefault="00D026BC" w:rsidP="00D026B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Халюлько Роману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026BC" w:rsidRDefault="00D026BC" w:rsidP="00D026B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026BC" w:rsidRDefault="00D026BC" w:rsidP="00D026BC">
      <w:pPr>
        <w:spacing w:line="276" w:lineRule="auto"/>
        <w:ind w:left="567" w:right="142"/>
        <w:rPr>
          <w:szCs w:val="24"/>
        </w:rPr>
      </w:pPr>
    </w:p>
    <w:p w:rsidR="00D026BC" w:rsidRDefault="00D026BC" w:rsidP="00D026BC">
      <w:pPr>
        <w:spacing w:line="276" w:lineRule="auto"/>
        <w:ind w:left="567" w:right="142"/>
        <w:rPr>
          <w:szCs w:val="24"/>
        </w:rPr>
      </w:pPr>
    </w:p>
    <w:p w:rsidR="00D026BC" w:rsidRDefault="00D026BC" w:rsidP="00D026BC">
      <w:pPr>
        <w:spacing w:line="276" w:lineRule="auto"/>
        <w:ind w:left="567" w:right="142"/>
        <w:rPr>
          <w:szCs w:val="24"/>
        </w:rPr>
      </w:pPr>
    </w:p>
    <w:p w:rsidR="00D026BC" w:rsidRDefault="00D026BC" w:rsidP="00D026BC">
      <w:pPr>
        <w:spacing w:line="276" w:lineRule="auto"/>
        <w:ind w:left="567" w:right="142"/>
        <w:rPr>
          <w:szCs w:val="24"/>
        </w:rPr>
      </w:pPr>
    </w:p>
    <w:p w:rsidR="00D026BC" w:rsidRDefault="00D026BC" w:rsidP="00D026B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A6B" w:rsidRDefault="00060A6B">
      <w:r>
        <w:separator/>
      </w:r>
    </w:p>
  </w:endnote>
  <w:endnote w:type="continuationSeparator" w:id="0">
    <w:p w:rsidR="00060A6B" w:rsidRDefault="0006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A6B" w:rsidRDefault="00060A6B">
      <w:r>
        <w:separator/>
      </w:r>
    </w:p>
  </w:footnote>
  <w:footnote w:type="continuationSeparator" w:id="0">
    <w:p w:rsidR="00060A6B" w:rsidRDefault="00060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0A6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6BC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8A1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2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DB3C0-5FA4-4CDE-B334-98E3F9275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2023-03-20T09:17:00Z</dcterms:modified>
</cp:coreProperties>
</file>