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F7F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ПАТ "Львівобленерго" у власність для встановлення та обслуговування розвантажувальної трансформаторної підстанції по вул.Пушкіна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F7FEF" w:rsidRDefault="002F7FEF" w:rsidP="002F7FEF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начальника ЛМЕМ п.Гнатюка І.Т.,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F7FEF" w:rsidRDefault="002F7FEF" w:rsidP="002F7FEF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F7FEF" w:rsidRDefault="002F7FEF" w:rsidP="002F7FEF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F7FEF" w:rsidRDefault="002F7FEF" w:rsidP="002F7FEF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F7FEF" w:rsidRDefault="002F7FEF" w:rsidP="002F7FE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ПАТ «Львівобленерго» орієнтовною площею 0,0032 га у власність для обслуговування розвантажувальної трансформаторної підстанції по вул.Пушкіна у м.Винники (графічний додаток№1).</w:t>
      </w:r>
    </w:p>
    <w:p w:rsidR="002F7FEF" w:rsidRDefault="002F7FEF" w:rsidP="002F7FE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ПАТ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F7FEF" w:rsidRDefault="002F7FEF" w:rsidP="002F7FE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F7FEF" w:rsidRDefault="002F7FEF" w:rsidP="002F7FEF">
      <w:pPr>
        <w:spacing w:line="276" w:lineRule="auto"/>
        <w:ind w:left="567" w:right="142"/>
        <w:rPr>
          <w:szCs w:val="24"/>
        </w:rPr>
      </w:pPr>
    </w:p>
    <w:p w:rsidR="002F7FEF" w:rsidRDefault="002F7FEF" w:rsidP="002F7FEF">
      <w:pPr>
        <w:spacing w:line="276" w:lineRule="auto"/>
        <w:ind w:left="567" w:right="142"/>
        <w:rPr>
          <w:szCs w:val="24"/>
        </w:rPr>
      </w:pPr>
    </w:p>
    <w:p w:rsidR="002F7FEF" w:rsidRDefault="002F7FEF" w:rsidP="002F7FEF">
      <w:pPr>
        <w:spacing w:line="276" w:lineRule="auto"/>
        <w:ind w:left="567" w:right="142"/>
        <w:rPr>
          <w:szCs w:val="24"/>
        </w:rPr>
      </w:pPr>
    </w:p>
    <w:p w:rsidR="002F7FEF" w:rsidRDefault="002F7FEF" w:rsidP="002F7FEF">
      <w:pPr>
        <w:spacing w:line="276" w:lineRule="auto"/>
        <w:ind w:left="567" w:right="142"/>
        <w:rPr>
          <w:szCs w:val="24"/>
        </w:rPr>
      </w:pPr>
    </w:p>
    <w:p w:rsidR="002F7FEF" w:rsidRDefault="002F7FEF" w:rsidP="002F7FEF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EB7" w:rsidRDefault="00EF4EB7">
      <w:r>
        <w:separator/>
      </w:r>
    </w:p>
  </w:endnote>
  <w:endnote w:type="continuationSeparator" w:id="0">
    <w:p w:rsidR="00EF4EB7" w:rsidRDefault="00EF4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EB7" w:rsidRDefault="00EF4EB7">
      <w:r>
        <w:separator/>
      </w:r>
    </w:p>
  </w:footnote>
  <w:footnote w:type="continuationSeparator" w:id="0">
    <w:p w:rsidR="00EF4EB7" w:rsidRDefault="00EF4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7FEF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4EB7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912E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7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9F5B8-C348-40C3-BA80-95663E536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2023-03-20T09:38:00Z</dcterms:modified>
</cp:coreProperties>
</file>