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6502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17.11.2016р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гр.Вороновській М.С. на розроблення технічної документації із землеу</w:t>
            </w:r>
            <w:r w:rsidR="007F5272">
              <w:rPr>
                <w:b/>
                <w:sz w:val="28"/>
              </w:rPr>
              <w:t>строю щодо встановлення (відновле</w:t>
            </w:r>
            <w:r w:rsidRPr="00BE7A3D">
              <w:rPr>
                <w:b/>
                <w:sz w:val="28"/>
              </w:rPr>
              <w:t>ння) меж земельної ділянки в натурі (на місцевості) для обслуговування житлового будинку, господарських будівель і споруд по вул.Незалежності, 8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65028" w:rsidRDefault="00D65028" w:rsidP="00D65028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</w:t>
      </w:r>
      <w:r w:rsidR="0021154F">
        <w:rPr>
          <w:szCs w:val="24"/>
        </w:rPr>
        <w:t xml:space="preserve"> </w:t>
      </w:r>
      <w:bookmarkStart w:id="1" w:name="_GoBack"/>
      <w:bookmarkEnd w:id="1"/>
      <w:r>
        <w:rPr>
          <w:szCs w:val="24"/>
        </w:rPr>
        <w:t xml:space="preserve">гр. Вороновської М.С., графічний матеріал на якому зазначено бажане місце розташування, керуючись Конституцією України, ст.12,40,79-1,81,118,121,122  Земельного кодексу України, Законом України "Про місцеве самоврядування в Україні" </w:t>
      </w:r>
      <w:r>
        <w:rPr>
          <w:szCs w:val="24"/>
          <w:lang w:val="en-US"/>
        </w:rPr>
        <w:t>,”</w:t>
      </w:r>
      <w:r>
        <w:rPr>
          <w:szCs w:val="24"/>
        </w:rPr>
        <w:t>Про землеустрій</w:t>
      </w:r>
      <w:r>
        <w:rPr>
          <w:szCs w:val="24"/>
          <w:lang w:val="en-US"/>
        </w:rPr>
        <w:t>”</w:t>
      </w:r>
      <w:r>
        <w:rPr>
          <w:szCs w:val="24"/>
        </w:rPr>
        <w:t xml:space="preserve">, Винниківська міська рада </w:t>
      </w:r>
    </w:p>
    <w:p w:rsidR="00D65028" w:rsidRDefault="00D65028" w:rsidP="00D65028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D65028" w:rsidRDefault="00D65028" w:rsidP="00D65028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D65028" w:rsidRDefault="00D65028" w:rsidP="00D65028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D65028" w:rsidRDefault="00D65028" w:rsidP="00D65028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гр.Вороновській Марії Семенівні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0,0640 га. по вул.Незалежності, 8 у м.Винники (графічний додаток№1).</w:t>
      </w:r>
    </w:p>
    <w:p w:rsidR="00D65028" w:rsidRDefault="00D65028" w:rsidP="00D65028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 Вороновській Марії Семенівні у встановленому законом порядку подати на затвердження Винниківської міської ради технічну документацію із землеустрою  щодо встановлення (відновлення) меж земельної ділянки в натурі (на місцевості). </w:t>
      </w:r>
    </w:p>
    <w:p w:rsidR="00D65028" w:rsidRDefault="00D65028" w:rsidP="00D65028">
      <w:pPr>
        <w:spacing w:line="276" w:lineRule="auto"/>
        <w:ind w:left="567" w:right="142"/>
        <w:rPr>
          <w:szCs w:val="24"/>
        </w:rPr>
      </w:pPr>
    </w:p>
    <w:p w:rsidR="00D65028" w:rsidRDefault="00D65028" w:rsidP="00D65028">
      <w:pPr>
        <w:spacing w:line="276" w:lineRule="auto"/>
        <w:ind w:left="567" w:right="142"/>
        <w:rPr>
          <w:szCs w:val="24"/>
        </w:rPr>
      </w:pPr>
    </w:p>
    <w:p w:rsidR="00D65028" w:rsidRDefault="00D65028" w:rsidP="00D65028">
      <w:pPr>
        <w:spacing w:line="276" w:lineRule="auto"/>
        <w:ind w:left="567" w:right="142"/>
        <w:rPr>
          <w:szCs w:val="24"/>
        </w:rPr>
      </w:pPr>
    </w:p>
    <w:p w:rsidR="00D65028" w:rsidRDefault="00D65028" w:rsidP="00D65028">
      <w:pPr>
        <w:spacing w:line="276" w:lineRule="auto"/>
        <w:ind w:left="567" w:right="142"/>
        <w:rPr>
          <w:szCs w:val="24"/>
        </w:rPr>
      </w:pPr>
    </w:p>
    <w:p w:rsidR="00D65028" w:rsidRDefault="00D65028" w:rsidP="00D65028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551" w:rsidRDefault="000B1551">
      <w:r>
        <w:separator/>
      </w:r>
    </w:p>
  </w:endnote>
  <w:endnote w:type="continuationSeparator" w:id="0">
    <w:p w:rsidR="000B1551" w:rsidRDefault="000B1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551" w:rsidRDefault="000B1551">
      <w:r>
        <w:separator/>
      </w:r>
    </w:p>
  </w:footnote>
  <w:footnote w:type="continuationSeparator" w:id="0">
    <w:p w:rsidR="000B1551" w:rsidRDefault="000B15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454C1"/>
    <w:rsid w:val="000807BF"/>
    <w:rsid w:val="000B1551"/>
    <w:rsid w:val="001125AA"/>
    <w:rsid w:val="00197762"/>
    <w:rsid w:val="001A16D8"/>
    <w:rsid w:val="001A2D70"/>
    <w:rsid w:val="001B53EB"/>
    <w:rsid w:val="0021154F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F5272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116E9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5028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1D9C9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8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6FA7AB-A7C5-4E1E-9EE4-F061BB5C9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978</Words>
  <Characters>559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2023-03-22T10:08:00Z</dcterms:modified>
</cp:coreProperties>
</file>