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177C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17.11.2016р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гр.Білик Л.В. на розроблення технічної документації із землеустрою щодо встановлення (відновлення) меж  земельної ділянки  в натурі (на місцевості) для обслуговування житлового будинку, господарських будівель і споруд по вул.Б.Хмельницького, 20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177C5" w:rsidRDefault="001177C5" w:rsidP="001177C5">
      <w:pPr>
        <w:spacing w:line="276" w:lineRule="auto"/>
        <w:ind w:left="567" w:right="142" w:firstLine="601"/>
        <w:jc w:val="both"/>
        <w:rPr>
          <w:color w:val="000000"/>
          <w:szCs w:val="24"/>
        </w:rPr>
      </w:pPr>
      <w:r>
        <w:rPr>
          <w:color w:val="000000"/>
          <w:szCs w:val="24"/>
        </w:rPr>
        <w:t>Розглянувши заяву  гр.Білик Л.В. графічний матеріал на якому зазначено бажане місце розташування, керуючись Конституцією України, ст.12,40,79-1,81,118,121,122 Земельного кодексу України, Законом України "Про місцеве самоврядування в Україні",</w:t>
      </w:r>
      <w:r>
        <w:rPr>
          <w:color w:val="000000"/>
          <w:szCs w:val="24"/>
          <w:lang w:val="en-US"/>
        </w:rPr>
        <w:t>”</w:t>
      </w:r>
      <w:r>
        <w:rPr>
          <w:color w:val="000000"/>
          <w:szCs w:val="24"/>
        </w:rPr>
        <w:t>Про землеустрій</w:t>
      </w:r>
      <w:r>
        <w:rPr>
          <w:color w:val="000000"/>
          <w:szCs w:val="24"/>
          <w:lang w:val="en-US"/>
        </w:rPr>
        <w:t>”</w:t>
      </w:r>
      <w:r>
        <w:rPr>
          <w:color w:val="000000"/>
          <w:szCs w:val="24"/>
        </w:rPr>
        <w:t xml:space="preserve"> Винниківська міська рада </w:t>
      </w:r>
    </w:p>
    <w:p w:rsidR="001177C5" w:rsidRDefault="001177C5" w:rsidP="001177C5">
      <w:pPr>
        <w:spacing w:line="276" w:lineRule="auto"/>
        <w:ind w:left="567" w:right="142" w:firstLine="601"/>
        <w:jc w:val="center"/>
        <w:rPr>
          <w:rFonts w:ascii="Arial" w:hAnsi="Arial" w:cs="Arial"/>
          <w:color w:val="000000"/>
          <w:szCs w:val="24"/>
        </w:rPr>
      </w:pPr>
    </w:p>
    <w:p w:rsidR="001177C5" w:rsidRDefault="001177C5" w:rsidP="001177C5">
      <w:pPr>
        <w:spacing w:line="276" w:lineRule="auto"/>
        <w:ind w:left="567" w:right="142" w:firstLine="601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ВИРІШИЛА:</w:t>
      </w:r>
    </w:p>
    <w:p w:rsidR="001177C5" w:rsidRDefault="001177C5" w:rsidP="001177C5">
      <w:p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</w:p>
    <w:p w:rsidR="001177C5" w:rsidRDefault="001177C5" w:rsidP="001177C5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Надати дозвіл гр.Білик Любов Валентинівні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0,0484 га у власність по вул.Б.Хмельницького, 20 у м.Винники (графічний додаток №1).</w:t>
      </w:r>
    </w:p>
    <w:p w:rsidR="001177C5" w:rsidRDefault="001177C5" w:rsidP="001177C5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Гр.Білик Любов Валентинівні у встановленому законом порядку подати на затвердження Винниківської міської ради технічної документацію із землеустрою щодо встановлення (відновлення) меж земельної ділянки в натурі (на місцевості). </w:t>
      </w:r>
    </w:p>
    <w:p w:rsidR="001177C5" w:rsidRDefault="001177C5" w:rsidP="001177C5">
      <w:pPr>
        <w:spacing w:line="276" w:lineRule="auto"/>
        <w:ind w:left="567" w:right="142"/>
        <w:rPr>
          <w:szCs w:val="24"/>
        </w:rPr>
      </w:pPr>
    </w:p>
    <w:p w:rsidR="001177C5" w:rsidRDefault="001177C5" w:rsidP="001177C5">
      <w:pPr>
        <w:spacing w:line="276" w:lineRule="auto"/>
        <w:ind w:left="567" w:right="142"/>
        <w:rPr>
          <w:szCs w:val="24"/>
        </w:rPr>
      </w:pPr>
    </w:p>
    <w:p w:rsidR="001177C5" w:rsidRDefault="001177C5" w:rsidP="001177C5">
      <w:pPr>
        <w:spacing w:line="276" w:lineRule="auto"/>
        <w:ind w:left="567" w:right="142"/>
        <w:rPr>
          <w:szCs w:val="24"/>
        </w:rPr>
      </w:pPr>
    </w:p>
    <w:p w:rsidR="001177C5" w:rsidRDefault="001177C5" w:rsidP="001177C5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1177C5" w:rsidRDefault="001177C5" w:rsidP="001177C5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06B" w:rsidRDefault="0068306B">
      <w:r>
        <w:separator/>
      </w:r>
    </w:p>
  </w:endnote>
  <w:endnote w:type="continuationSeparator" w:id="0">
    <w:p w:rsidR="0068306B" w:rsidRDefault="00683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06B" w:rsidRDefault="0068306B">
      <w:r>
        <w:separator/>
      </w:r>
    </w:p>
  </w:footnote>
  <w:footnote w:type="continuationSeparator" w:id="0">
    <w:p w:rsidR="0068306B" w:rsidRDefault="006830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77C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8306B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E148B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49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ECA31-D60C-4F08-858E-3BB7A6C1D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977</Words>
  <Characters>558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2023-03-22T12:23:00Z</dcterms:modified>
</cp:coreProperties>
</file>