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645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E022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бюджету м. Винники на 2016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E022B" w:rsidRPr="00FE022B" w:rsidRDefault="00FE022B" w:rsidP="00FE022B">
      <w:pPr>
        <w:ind w:firstLine="720"/>
        <w:rPr>
          <w:sz w:val="28"/>
          <w:szCs w:val="28"/>
        </w:rPr>
      </w:pPr>
      <w:r w:rsidRPr="00FE022B">
        <w:rPr>
          <w:sz w:val="28"/>
          <w:szCs w:val="28"/>
        </w:rPr>
        <w:t>Відповідно до Бюджетного кодексу України, закону України «Про місцеве самоврядування в Україні», враховуючи рішення Винниківської міської ради №74 від 24.12.2015р. « Про міський бюджет м.Винники на 2016 рік»,  Винниківська міська рада</w:t>
      </w:r>
    </w:p>
    <w:p w:rsidR="00FE022B" w:rsidRPr="00FE022B" w:rsidRDefault="00FE022B" w:rsidP="00FE022B">
      <w:pPr>
        <w:rPr>
          <w:sz w:val="28"/>
          <w:szCs w:val="28"/>
        </w:rPr>
      </w:pPr>
    </w:p>
    <w:p w:rsidR="00FE022B" w:rsidRPr="00FE022B" w:rsidRDefault="00FE022B" w:rsidP="00FE022B">
      <w:pPr>
        <w:rPr>
          <w:sz w:val="28"/>
          <w:szCs w:val="28"/>
        </w:rPr>
      </w:pPr>
    </w:p>
    <w:p w:rsidR="00FE022B" w:rsidRPr="00FE022B" w:rsidRDefault="00FE022B" w:rsidP="00FE022B">
      <w:pPr>
        <w:jc w:val="center"/>
        <w:rPr>
          <w:sz w:val="28"/>
          <w:szCs w:val="28"/>
        </w:rPr>
      </w:pPr>
      <w:r w:rsidRPr="00FE022B">
        <w:rPr>
          <w:sz w:val="28"/>
          <w:szCs w:val="28"/>
        </w:rPr>
        <w:t>ВИРІШИЛА:</w:t>
      </w:r>
    </w:p>
    <w:p w:rsidR="00FE022B" w:rsidRPr="00FE022B" w:rsidRDefault="00FE022B" w:rsidP="00FE022B">
      <w:pPr>
        <w:rPr>
          <w:sz w:val="28"/>
          <w:szCs w:val="28"/>
        </w:rPr>
      </w:pPr>
    </w:p>
    <w:p w:rsidR="00FE022B" w:rsidRPr="00FE022B" w:rsidRDefault="00FE022B" w:rsidP="00FE022B">
      <w:pPr>
        <w:rPr>
          <w:sz w:val="28"/>
          <w:szCs w:val="28"/>
        </w:rPr>
      </w:pPr>
    </w:p>
    <w:p w:rsidR="00FE022B" w:rsidRPr="00FE022B" w:rsidRDefault="00FE022B" w:rsidP="00FE022B">
      <w:pPr>
        <w:rPr>
          <w:sz w:val="28"/>
          <w:szCs w:val="28"/>
        </w:rPr>
      </w:pPr>
      <w:r w:rsidRPr="00FE022B">
        <w:rPr>
          <w:sz w:val="28"/>
          <w:szCs w:val="28"/>
        </w:rPr>
        <w:t>1.  Внести зміни до доходів міського бюджету м.Винники на 2016 рік /додаток №1/</w:t>
      </w:r>
    </w:p>
    <w:p w:rsidR="00FE022B" w:rsidRPr="00FE022B" w:rsidRDefault="00FE022B" w:rsidP="00FE022B">
      <w:pPr>
        <w:rPr>
          <w:sz w:val="28"/>
          <w:szCs w:val="28"/>
        </w:rPr>
      </w:pPr>
      <w:r w:rsidRPr="00FE022B">
        <w:rPr>
          <w:sz w:val="28"/>
          <w:szCs w:val="28"/>
        </w:rPr>
        <w:t>2. Внести зміни до видатків міського бюджету м.Винники на 2016 рік за тимчасовою класифікацією видатків та кредитування місцевих бюджетів /додаток№2/</w:t>
      </w:r>
    </w:p>
    <w:p w:rsidR="00FE022B" w:rsidRPr="00FE022B" w:rsidRDefault="00FE022B" w:rsidP="00FE022B">
      <w:pPr>
        <w:rPr>
          <w:sz w:val="28"/>
          <w:szCs w:val="28"/>
        </w:rPr>
      </w:pPr>
      <w:r w:rsidRPr="00FE022B">
        <w:rPr>
          <w:sz w:val="28"/>
          <w:szCs w:val="28"/>
        </w:rPr>
        <w:t>3. Внести зміни до видатків міського бюджету м.Винники на 2016 рік за головними розпорядниками коштів /додаток №3/</w:t>
      </w:r>
    </w:p>
    <w:p w:rsidR="00FE022B" w:rsidRPr="00FE022B" w:rsidRDefault="00FE022B" w:rsidP="00FE022B">
      <w:pPr>
        <w:rPr>
          <w:sz w:val="28"/>
          <w:szCs w:val="28"/>
        </w:rPr>
      </w:pPr>
      <w:r w:rsidRPr="00FE022B">
        <w:rPr>
          <w:sz w:val="28"/>
          <w:szCs w:val="28"/>
        </w:rPr>
        <w:t>4 .  Внести зміни до «Переліку об’єктів , видатки на які у 2016 році будуть проводитись за рахунок коштів бюджету розвитку /додаток №4/.</w:t>
      </w:r>
    </w:p>
    <w:p w:rsidR="00FE022B" w:rsidRPr="00FE022B" w:rsidRDefault="00FE022B" w:rsidP="00FE022B">
      <w:pPr>
        <w:rPr>
          <w:sz w:val="28"/>
          <w:szCs w:val="28"/>
        </w:rPr>
      </w:pPr>
      <w:r w:rsidRPr="00FE022B">
        <w:rPr>
          <w:sz w:val="28"/>
          <w:szCs w:val="28"/>
        </w:rPr>
        <w:t>5.  Затвердити уточнений «Перелік об`ктів, видатки на які у 2016 році будуть  проводитись  за рахунок коштів бюджету розвитку»/ додаток №5/</w:t>
      </w:r>
    </w:p>
    <w:p w:rsidR="00FE022B" w:rsidRPr="00FE022B" w:rsidRDefault="00FE022B" w:rsidP="00FE022B">
      <w:pPr>
        <w:rPr>
          <w:sz w:val="28"/>
          <w:szCs w:val="28"/>
        </w:rPr>
      </w:pPr>
      <w:r w:rsidRPr="00FE022B">
        <w:rPr>
          <w:sz w:val="28"/>
          <w:szCs w:val="28"/>
        </w:rPr>
        <w:t>6.   Контроль за виконанням даного рішення покласти заступника міського голови з житлово-комунального господарства та фінансової політики.                                                                   .</w:t>
      </w:r>
    </w:p>
    <w:p w:rsidR="00FE022B" w:rsidRPr="00FE022B" w:rsidRDefault="00FE022B" w:rsidP="00FE022B">
      <w:pPr>
        <w:rPr>
          <w:sz w:val="28"/>
          <w:szCs w:val="28"/>
        </w:rPr>
      </w:pPr>
      <w:r w:rsidRPr="00FE022B">
        <w:rPr>
          <w:sz w:val="28"/>
          <w:szCs w:val="28"/>
        </w:rPr>
        <w:t xml:space="preserve"> </w:t>
      </w:r>
    </w:p>
    <w:p w:rsidR="00FE022B" w:rsidRPr="00FE022B" w:rsidRDefault="00FE022B" w:rsidP="00FE022B">
      <w:pPr>
        <w:rPr>
          <w:sz w:val="28"/>
          <w:szCs w:val="28"/>
        </w:rPr>
      </w:pPr>
    </w:p>
    <w:p w:rsidR="00FE022B" w:rsidRPr="00FE022B" w:rsidRDefault="00FE022B" w:rsidP="00FE022B">
      <w:pPr>
        <w:rPr>
          <w:sz w:val="28"/>
          <w:szCs w:val="28"/>
        </w:rPr>
      </w:pPr>
    </w:p>
    <w:p w:rsidR="00213958" w:rsidRPr="006F2805" w:rsidRDefault="00FE022B" w:rsidP="00FE022B">
      <w:pPr>
        <w:rPr>
          <w:sz w:val="28"/>
          <w:szCs w:val="28"/>
        </w:rPr>
      </w:pPr>
      <w:bookmarkStart w:id="1" w:name="_GoBack"/>
      <w:bookmarkEnd w:id="1"/>
      <w:r w:rsidRPr="00FE022B">
        <w:rPr>
          <w:sz w:val="28"/>
          <w:szCs w:val="28"/>
        </w:rPr>
        <w:t xml:space="preserve">Міський голова       </w:t>
      </w:r>
      <w:r w:rsidRPr="00FE022B">
        <w:rPr>
          <w:sz w:val="28"/>
          <w:szCs w:val="28"/>
        </w:rPr>
        <w:tab/>
      </w:r>
      <w:r w:rsidRPr="00FE022B">
        <w:rPr>
          <w:sz w:val="28"/>
          <w:szCs w:val="28"/>
        </w:rPr>
        <w:tab/>
      </w:r>
      <w:r w:rsidRPr="00FE022B">
        <w:rPr>
          <w:sz w:val="28"/>
          <w:szCs w:val="28"/>
        </w:rPr>
        <w:tab/>
        <w:t xml:space="preserve">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598" w:rsidRDefault="003D0598">
      <w:r>
        <w:separator/>
      </w:r>
    </w:p>
  </w:endnote>
  <w:endnote w:type="continuationSeparator" w:id="0">
    <w:p w:rsidR="003D0598" w:rsidRDefault="003D0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598" w:rsidRDefault="003D0598">
      <w:r>
        <w:separator/>
      </w:r>
    </w:p>
  </w:footnote>
  <w:footnote w:type="continuationSeparator" w:id="0">
    <w:p w:rsidR="003D0598" w:rsidRDefault="003D05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0598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E0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3D06E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C7015B-D6BE-4A06-87AC-3141787A9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977</Words>
  <Characters>557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2023-03-22T12:27:00Z</dcterms:modified>
</cp:coreProperties>
</file>