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B15C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отримання міжбюджетного трансферту (субвенції) на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B15C3" w:rsidRPr="008B15C3" w:rsidRDefault="008B15C3" w:rsidP="008B15C3">
      <w:pPr>
        <w:ind w:firstLine="720"/>
        <w:rPr>
          <w:sz w:val="28"/>
          <w:szCs w:val="28"/>
        </w:rPr>
      </w:pPr>
      <w:r w:rsidRPr="008B15C3">
        <w:rPr>
          <w:sz w:val="28"/>
          <w:szCs w:val="28"/>
        </w:rPr>
        <w:t>Враховуючи співпрацю між Львовом та Винниками, заслухавши інформацію міського голови міста Винники Квурта В. Л. про прийняття ухвали Львівської міської ради №793 від 14.07.2016 року «Про затвердження Комплексної програми підтримки соціальної сфери та інфраструктури територіальних громад м. Винники, смт. Рудне та смт.Брюховичі 2016-2020 роки», з метою забезпечення реалізації програми підтримки розвитку соціальної сфери та інфраструктури Винник, керуючись Законом України «Про місцеве самоврядування в Україні», Бюджетним кодексом України, Статутом територіальної громади міста Львова, затвердженим ухвалою Львівської міської ради №1649 від 28.03.2002 року, Винниківська міська рада</w:t>
      </w:r>
    </w:p>
    <w:p w:rsidR="008B15C3" w:rsidRPr="008B15C3" w:rsidRDefault="008B15C3" w:rsidP="008B15C3">
      <w:pPr>
        <w:rPr>
          <w:sz w:val="28"/>
          <w:szCs w:val="28"/>
        </w:rPr>
      </w:pPr>
    </w:p>
    <w:p w:rsidR="008B15C3" w:rsidRPr="008B15C3" w:rsidRDefault="008B15C3" w:rsidP="008B15C3">
      <w:pPr>
        <w:jc w:val="center"/>
        <w:rPr>
          <w:sz w:val="28"/>
          <w:szCs w:val="28"/>
        </w:rPr>
      </w:pPr>
      <w:r w:rsidRPr="008B15C3">
        <w:rPr>
          <w:sz w:val="28"/>
          <w:szCs w:val="28"/>
        </w:rPr>
        <w:t>вирішила:</w:t>
      </w:r>
    </w:p>
    <w:p w:rsidR="008B15C3" w:rsidRPr="008B15C3" w:rsidRDefault="008B15C3" w:rsidP="008B15C3">
      <w:pPr>
        <w:rPr>
          <w:sz w:val="28"/>
          <w:szCs w:val="28"/>
        </w:rPr>
      </w:pPr>
    </w:p>
    <w:p w:rsidR="008B15C3" w:rsidRPr="008B15C3" w:rsidRDefault="008B15C3" w:rsidP="008B15C3">
      <w:pPr>
        <w:rPr>
          <w:sz w:val="28"/>
          <w:szCs w:val="28"/>
        </w:rPr>
      </w:pPr>
      <w:r w:rsidRPr="008B15C3">
        <w:rPr>
          <w:sz w:val="28"/>
          <w:szCs w:val="28"/>
        </w:rPr>
        <w:t>1.</w:t>
      </w:r>
      <w:r w:rsidRPr="008B15C3">
        <w:rPr>
          <w:sz w:val="28"/>
          <w:szCs w:val="28"/>
        </w:rPr>
        <w:tab/>
        <w:t>Враховуючи Бюджетний кодекс України надати згоду на отримання від Львівської міської ради коштів на соціально-економічний розвиток міста Винники у вигляді міжбюджетного т</w:t>
      </w:r>
      <w:r>
        <w:rPr>
          <w:sz w:val="28"/>
          <w:szCs w:val="28"/>
        </w:rPr>
        <w:t>рансферту (субвенції) у сумі 6 600 000 (шість мільйонів шіс</w:t>
      </w:r>
      <w:r w:rsidRPr="008B15C3">
        <w:rPr>
          <w:sz w:val="28"/>
          <w:szCs w:val="28"/>
        </w:rPr>
        <w:t xml:space="preserve">тсот тисяч гривень) гривень у </w:t>
      </w:r>
      <w:r>
        <w:rPr>
          <w:sz w:val="28"/>
          <w:szCs w:val="28"/>
        </w:rPr>
        <w:t>спеціальний ф</w:t>
      </w:r>
      <w:r w:rsidRPr="008B15C3">
        <w:rPr>
          <w:sz w:val="28"/>
          <w:szCs w:val="28"/>
        </w:rPr>
        <w:t>онд міського бюджету міста Винники на 2016 рік на соціально-економічний розвиток міста Винники.</w:t>
      </w:r>
    </w:p>
    <w:p w:rsidR="008B15C3" w:rsidRPr="008B15C3" w:rsidRDefault="008B15C3" w:rsidP="008B15C3">
      <w:pPr>
        <w:rPr>
          <w:sz w:val="28"/>
          <w:szCs w:val="28"/>
        </w:rPr>
      </w:pPr>
      <w:r w:rsidRPr="008B15C3">
        <w:rPr>
          <w:sz w:val="28"/>
          <w:szCs w:val="28"/>
        </w:rPr>
        <w:t xml:space="preserve">2. Доручити міському голові міста Винники укласти угоду(договір) про надання субвенції із представником Львівської міської ради. </w:t>
      </w:r>
    </w:p>
    <w:p w:rsidR="008B15C3" w:rsidRPr="008B15C3" w:rsidRDefault="008B15C3" w:rsidP="008B15C3">
      <w:pPr>
        <w:rPr>
          <w:sz w:val="28"/>
          <w:szCs w:val="28"/>
        </w:rPr>
      </w:pPr>
      <w:r w:rsidRPr="008B15C3">
        <w:rPr>
          <w:sz w:val="28"/>
          <w:szCs w:val="28"/>
        </w:rPr>
        <w:t>3. Встановити, що залишки коштів міжбюджетного трансферту (субвенції) зберігаються на відповідних бюджетних рахунках Винниківської міської ради та не підлягають поверненню до бюджету Львівської міської ради.</w:t>
      </w:r>
    </w:p>
    <w:p w:rsidR="008B15C3" w:rsidRPr="008B15C3" w:rsidRDefault="008B15C3" w:rsidP="008B15C3">
      <w:pPr>
        <w:rPr>
          <w:sz w:val="28"/>
          <w:szCs w:val="28"/>
        </w:rPr>
      </w:pPr>
      <w:r w:rsidRPr="008B15C3">
        <w:rPr>
          <w:sz w:val="28"/>
          <w:szCs w:val="28"/>
        </w:rPr>
        <w:t>4. На виконання даного рішення внести відповідні зміни у міський бюджет міста Винники на 2016 рік згідно Додатків та передбачити міжбюджетний трансфер (субвенцію) у бюджеті м. Винники на 2017 рік.</w:t>
      </w:r>
    </w:p>
    <w:p w:rsidR="008B15C3" w:rsidRPr="008B15C3" w:rsidRDefault="008B15C3" w:rsidP="008B15C3">
      <w:pPr>
        <w:rPr>
          <w:sz w:val="28"/>
          <w:szCs w:val="28"/>
        </w:rPr>
      </w:pPr>
      <w:r w:rsidRPr="008B15C3">
        <w:rPr>
          <w:sz w:val="28"/>
          <w:szCs w:val="28"/>
        </w:rPr>
        <w:lastRenderedPageBreak/>
        <w:t>5. Контроль за виконан</w:t>
      </w:r>
      <w:bookmarkStart w:id="1" w:name="_GoBack"/>
      <w:bookmarkEnd w:id="1"/>
      <w:r w:rsidRPr="008B15C3">
        <w:rPr>
          <w:sz w:val="28"/>
          <w:szCs w:val="28"/>
        </w:rPr>
        <w:t xml:space="preserve">ням рішення покласти на відділ фінансової та економічної політики, контролю та аудиту. </w:t>
      </w:r>
    </w:p>
    <w:p w:rsidR="008B15C3" w:rsidRPr="008B15C3" w:rsidRDefault="008B15C3" w:rsidP="008B15C3">
      <w:pPr>
        <w:rPr>
          <w:sz w:val="28"/>
          <w:szCs w:val="28"/>
        </w:rPr>
      </w:pPr>
    </w:p>
    <w:p w:rsidR="008B15C3" w:rsidRPr="008B15C3" w:rsidRDefault="008B15C3" w:rsidP="008B15C3">
      <w:pPr>
        <w:rPr>
          <w:sz w:val="28"/>
          <w:szCs w:val="28"/>
        </w:rPr>
      </w:pPr>
    </w:p>
    <w:p w:rsidR="008B15C3" w:rsidRPr="008B15C3" w:rsidRDefault="008B15C3" w:rsidP="008B15C3">
      <w:pPr>
        <w:rPr>
          <w:sz w:val="28"/>
          <w:szCs w:val="28"/>
        </w:rPr>
      </w:pPr>
    </w:p>
    <w:p w:rsidR="00213958" w:rsidRPr="006F2805" w:rsidRDefault="008B15C3" w:rsidP="008B15C3">
      <w:pPr>
        <w:rPr>
          <w:sz w:val="28"/>
          <w:szCs w:val="28"/>
        </w:rPr>
      </w:pPr>
      <w:r w:rsidRPr="008B15C3">
        <w:rPr>
          <w:sz w:val="28"/>
          <w:szCs w:val="28"/>
        </w:rPr>
        <w:t>Міський голова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AD5" w:rsidRDefault="002C0AD5">
      <w:r>
        <w:separator/>
      </w:r>
    </w:p>
  </w:endnote>
  <w:endnote w:type="continuationSeparator" w:id="0">
    <w:p w:rsidR="002C0AD5" w:rsidRDefault="002C0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AD5" w:rsidRDefault="002C0AD5">
      <w:r>
        <w:separator/>
      </w:r>
    </w:p>
  </w:footnote>
  <w:footnote w:type="continuationSeparator" w:id="0">
    <w:p w:rsidR="002C0AD5" w:rsidRDefault="002C0A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0A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B15C3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FC03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700D2-B4B5-4F63-8468-322C60BE5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1425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2023-03-22T12:37:00Z</dcterms:modified>
</cp:coreProperties>
</file>