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914F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соціально-культурних заходів у м.Винники на 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914FB" w:rsidRDefault="00A914FB" w:rsidP="00A914FB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Відповідно до Бюджетного кодексу України,  Закону України «Про місцеве самоврядування в Україні», беручи  до уваги рекомендації  постійної  комісії з питань фінансів, планування   бюджету та контролю  за дохідною та видатковою частинами  Винниківська  міська  рада</w:t>
      </w:r>
    </w:p>
    <w:p w:rsidR="00A914FB" w:rsidRDefault="00A914FB" w:rsidP="00A914FB">
      <w:pPr>
        <w:jc w:val="center"/>
        <w:rPr>
          <w:szCs w:val="24"/>
        </w:rPr>
      </w:pPr>
    </w:p>
    <w:p w:rsidR="00A914FB" w:rsidRDefault="00A914FB" w:rsidP="00A914FB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A914FB" w:rsidRDefault="00A914FB" w:rsidP="00A914FB">
      <w:pPr>
        <w:jc w:val="center"/>
        <w:rPr>
          <w:szCs w:val="24"/>
        </w:rPr>
      </w:pPr>
    </w:p>
    <w:p w:rsidR="00A914FB" w:rsidRDefault="00A914FB" w:rsidP="00A914FB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план соціально-культурних заходів  у м. Винники на 2017 рік  згідно з додатком № 1.</w:t>
      </w:r>
    </w:p>
    <w:p w:rsidR="00A914FB" w:rsidRDefault="00A914FB" w:rsidP="00A914FB">
      <w:pPr>
        <w:suppressAutoHyphens/>
        <w:ind w:left="360"/>
        <w:jc w:val="both"/>
        <w:rPr>
          <w:szCs w:val="24"/>
        </w:rPr>
      </w:pPr>
    </w:p>
    <w:p w:rsidR="00A914FB" w:rsidRDefault="00A914FB" w:rsidP="00A914FB">
      <w:pPr>
        <w:numPr>
          <w:ilvl w:val="0"/>
          <w:numId w:val="3"/>
        </w:numPr>
        <w:suppressAutoHyphens/>
        <w:spacing w:before="120"/>
        <w:jc w:val="both"/>
        <w:rPr>
          <w:szCs w:val="24"/>
        </w:rPr>
      </w:pPr>
      <w:r>
        <w:rPr>
          <w:szCs w:val="24"/>
        </w:rPr>
        <w:t xml:space="preserve">Контроль за виконання рішення покласти на постійну комісію </w:t>
      </w:r>
      <w:r>
        <w:rPr>
          <w:color w:val="000000"/>
          <w:spacing w:val="1"/>
          <w:szCs w:val="24"/>
        </w:rPr>
        <w:t>з питань фінансів планування бюджету та контролю над дохідною та видатковою частинами</w:t>
      </w:r>
      <w:r>
        <w:rPr>
          <w:szCs w:val="24"/>
        </w:rPr>
        <w:t>.</w:t>
      </w:r>
    </w:p>
    <w:p w:rsidR="00A914FB" w:rsidRDefault="00A914FB" w:rsidP="00A914FB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A914FB" w:rsidRDefault="00A914FB" w:rsidP="00A914FB">
      <w:pPr>
        <w:tabs>
          <w:tab w:val="left" w:pos="180"/>
          <w:tab w:val="left" w:pos="720"/>
        </w:tabs>
        <w:jc w:val="both"/>
        <w:rPr>
          <w:rFonts w:ascii="Calibri" w:hAnsi="Calibri"/>
          <w:szCs w:val="24"/>
        </w:rPr>
      </w:pPr>
    </w:p>
    <w:p w:rsidR="00A914FB" w:rsidRDefault="00A914FB" w:rsidP="00A914FB">
      <w:pPr>
        <w:tabs>
          <w:tab w:val="left" w:pos="180"/>
          <w:tab w:val="left" w:pos="720"/>
        </w:tabs>
        <w:ind w:firstLine="540"/>
        <w:jc w:val="both"/>
        <w:rPr>
          <w:szCs w:val="24"/>
        </w:rPr>
      </w:pPr>
    </w:p>
    <w:p w:rsidR="00A914FB" w:rsidRDefault="00A914FB" w:rsidP="00A914FB">
      <w:pPr>
        <w:jc w:val="center"/>
        <w:rPr>
          <w:szCs w:val="24"/>
        </w:rPr>
      </w:pPr>
      <w:r>
        <w:rPr>
          <w:szCs w:val="24"/>
        </w:rPr>
        <w:t xml:space="preserve">Міський голова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Квурт В.Л.</w:t>
      </w:r>
    </w:p>
    <w:p w:rsidR="00A914FB" w:rsidRDefault="00A914FB" w:rsidP="00A914FB">
      <w:pPr>
        <w:jc w:val="center"/>
        <w:rPr>
          <w:rFonts w:ascii="Calibri" w:hAnsi="Calibri"/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88" w:rsidRDefault="00F50C88">
      <w:r>
        <w:separator/>
      </w:r>
    </w:p>
  </w:endnote>
  <w:endnote w:type="continuationSeparator" w:id="0">
    <w:p w:rsidR="00F50C88" w:rsidRDefault="00F5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88" w:rsidRDefault="00F50C88">
      <w:r>
        <w:separator/>
      </w:r>
    </w:p>
  </w:footnote>
  <w:footnote w:type="continuationSeparator" w:id="0">
    <w:p w:rsidR="00F50C88" w:rsidRDefault="00F50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14FB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0C88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F6997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2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340C0-1949-4E05-A367-5CE97ACF7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631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2023-03-23T10:00:00Z</dcterms:modified>
</cp:coreProperties>
</file>