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753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466B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гр.Миханцьо М.В. у власність для будівництва та обслуговування житлового будинку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466B1" w:rsidRDefault="005466B1" w:rsidP="005466B1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гр.Миханцьо М.В.,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5466B1" w:rsidRDefault="005466B1" w:rsidP="005466B1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5466B1" w:rsidRDefault="005466B1" w:rsidP="005466B1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5466B1" w:rsidRDefault="005466B1" w:rsidP="005466B1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5466B1" w:rsidRDefault="005466B1" w:rsidP="005466B1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5466B1" w:rsidRDefault="005466B1" w:rsidP="005466B1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гр.Миханцьо Михайлу Васильовичу 0,08га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5466B1" w:rsidRDefault="005466B1" w:rsidP="005466B1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Гр.Миханцьо Михайлу Васильовичу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5466B1" w:rsidRDefault="005466B1" w:rsidP="005466B1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5466B1" w:rsidRDefault="005466B1" w:rsidP="005466B1">
      <w:pPr>
        <w:spacing w:line="276" w:lineRule="auto"/>
        <w:ind w:left="567" w:right="142"/>
        <w:rPr>
          <w:szCs w:val="24"/>
        </w:rPr>
      </w:pPr>
    </w:p>
    <w:p w:rsidR="005466B1" w:rsidRDefault="005466B1" w:rsidP="005466B1">
      <w:pPr>
        <w:spacing w:line="276" w:lineRule="auto"/>
        <w:ind w:left="567" w:right="142"/>
        <w:rPr>
          <w:szCs w:val="24"/>
        </w:rPr>
      </w:pPr>
    </w:p>
    <w:p w:rsidR="005466B1" w:rsidRDefault="005466B1" w:rsidP="005466B1">
      <w:pPr>
        <w:spacing w:line="276" w:lineRule="auto"/>
        <w:ind w:left="567" w:right="142"/>
        <w:rPr>
          <w:szCs w:val="24"/>
        </w:rPr>
      </w:pPr>
    </w:p>
    <w:p w:rsidR="005466B1" w:rsidRDefault="005466B1" w:rsidP="005466B1">
      <w:pPr>
        <w:spacing w:line="276" w:lineRule="auto"/>
        <w:ind w:left="567" w:right="142"/>
        <w:rPr>
          <w:szCs w:val="24"/>
        </w:rPr>
      </w:pPr>
    </w:p>
    <w:p w:rsidR="005466B1" w:rsidRDefault="005466B1" w:rsidP="005466B1">
      <w:pPr>
        <w:spacing w:line="276" w:lineRule="auto"/>
        <w:ind w:left="1156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6165" w:rsidRDefault="00FE6165">
      <w:r>
        <w:separator/>
      </w:r>
    </w:p>
  </w:endnote>
  <w:endnote w:type="continuationSeparator" w:id="0">
    <w:p w:rsidR="00FE6165" w:rsidRDefault="00FE6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6165" w:rsidRDefault="00FE6165">
      <w:r>
        <w:separator/>
      </w:r>
    </w:p>
  </w:footnote>
  <w:footnote w:type="continuationSeparator" w:id="0">
    <w:p w:rsidR="00FE6165" w:rsidRDefault="00FE61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66B1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E6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FF574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96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72C03F-BCBF-4AF6-A08E-E7C239F72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896</Words>
  <Characters>512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2023-03-27T11:05:00Z</dcterms:modified>
</cp:coreProperties>
</file>