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7F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Дибі А.С. у власність для ведення садівництва по вул. І.Франка, 123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7FF6" w:rsidRDefault="00AB7FF6" w:rsidP="00AB7FF6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 Диби А.С.,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B7FF6" w:rsidRDefault="00AB7FF6" w:rsidP="00AB7FF6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AB7FF6" w:rsidRDefault="00AB7FF6" w:rsidP="00AB7FF6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AB7FF6" w:rsidRDefault="00AB7FF6" w:rsidP="00AB7FF6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AB7FF6" w:rsidRDefault="00AB7FF6" w:rsidP="00AB7F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гр. Дибі Андрію Стефановичу орієнтовною площею 0,0216 га у власність для ведення садівництва по вул. І. Франка, 123 м. Винники (графічний додаток №1).</w:t>
      </w:r>
    </w:p>
    <w:p w:rsidR="00AB7FF6" w:rsidRDefault="00AB7FF6" w:rsidP="00AB7F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 Дибі Андрію Стефановичу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B7FF6" w:rsidRDefault="00AB7FF6" w:rsidP="00AB7FF6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B7FF6" w:rsidRDefault="00AB7FF6" w:rsidP="00AB7FF6">
      <w:pPr>
        <w:spacing w:line="276" w:lineRule="auto"/>
        <w:ind w:left="567" w:right="142"/>
        <w:rPr>
          <w:szCs w:val="24"/>
        </w:rPr>
      </w:pPr>
    </w:p>
    <w:p w:rsidR="00AB7FF6" w:rsidRDefault="00AB7FF6" w:rsidP="00AB7FF6">
      <w:pPr>
        <w:spacing w:line="276" w:lineRule="auto"/>
        <w:ind w:left="567" w:right="142"/>
        <w:rPr>
          <w:szCs w:val="24"/>
        </w:rPr>
      </w:pPr>
    </w:p>
    <w:p w:rsidR="00AB7FF6" w:rsidRDefault="00AB7FF6" w:rsidP="00AB7FF6">
      <w:pPr>
        <w:spacing w:line="276" w:lineRule="auto"/>
        <w:ind w:left="567" w:right="142"/>
        <w:rPr>
          <w:szCs w:val="24"/>
        </w:rPr>
      </w:pPr>
    </w:p>
    <w:p w:rsidR="00AB7FF6" w:rsidRDefault="00AB7FF6" w:rsidP="00AB7FF6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E6F" w:rsidRDefault="004C7E6F">
      <w:r>
        <w:separator/>
      </w:r>
    </w:p>
  </w:endnote>
  <w:endnote w:type="continuationSeparator" w:id="0">
    <w:p w:rsidR="004C7E6F" w:rsidRDefault="004C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E6F" w:rsidRDefault="004C7E6F">
      <w:r>
        <w:separator/>
      </w:r>
    </w:p>
  </w:footnote>
  <w:footnote w:type="continuationSeparator" w:id="0">
    <w:p w:rsidR="004C7E6F" w:rsidRDefault="004C7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7E6F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7FF6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186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7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222CE-21B5-414B-A345-CBC72977B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2023-03-27T12:44:00Z</dcterms:modified>
</cp:coreProperties>
</file>