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E330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гр.Грицай М.М. у власність для ведення садівництва по вул.Шевченка, 3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E3309" w:rsidRDefault="00EE3309" w:rsidP="00EE3309">
      <w:pPr>
        <w:spacing w:line="276" w:lineRule="auto"/>
        <w:ind w:left="567" w:right="142"/>
        <w:rPr>
          <w:rFonts w:ascii="Arial" w:hAnsi="Arial" w:cs="Arial"/>
          <w:szCs w:val="24"/>
        </w:rPr>
      </w:pPr>
    </w:p>
    <w:p w:rsidR="00EE3309" w:rsidRDefault="00EE3309" w:rsidP="00EE3309">
      <w:pPr>
        <w:spacing w:line="276" w:lineRule="auto"/>
        <w:ind w:left="567" w:right="142" w:firstLine="601"/>
        <w:jc w:val="both"/>
        <w:rPr>
          <w:szCs w:val="24"/>
        </w:rPr>
      </w:pPr>
      <w:r>
        <w:rPr>
          <w:szCs w:val="24"/>
        </w:rPr>
        <w:t xml:space="preserve">Розглянувши заяву (клопотання) гр.Грицай М.М.,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E3309" w:rsidRDefault="00EE3309" w:rsidP="00EE3309">
      <w:pPr>
        <w:spacing w:line="276" w:lineRule="auto"/>
        <w:ind w:left="567" w:right="142" w:firstLine="601"/>
        <w:jc w:val="center"/>
        <w:rPr>
          <w:rFonts w:ascii="Arial" w:hAnsi="Arial" w:cs="Arial"/>
          <w:szCs w:val="24"/>
        </w:rPr>
      </w:pPr>
    </w:p>
    <w:p w:rsidR="00EE3309" w:rsidRDefault="00EE3309" w:rsidP="00EE3309">
      <w:pPr>
        <w:spacing w:line="276" w:lineRule="auto"/>
        <w:ind w:left="567" w:right="142" w:firstLine="601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EE3309" w:rsidRDefault="00EE3309" w:rsidP="00EE3309">
      <w:pPr>
        <w:tabs>
          <w:tab w:val="left" w:pos="709"/>
        </w:tabs>
        <w:spacing w:line="276" w:lineRule="auto"/>
        <w:ind w:right="142"/>
        <w:jc w:val="both"/>
        <w:rPr>
          <w:szCs w:val="24"/>
        </w:rPr>
      </w:pPr>
    </w:p>
    <w:p w:rsidR="00EE3309" w:rsidRDefault="00EE3309" w:rsidP="00EE330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Дати дозвіл на розроблення проекту землеустрою щодо відведення земельної ділянки гр.Грицай Марії Михайлівні орієнтовною площею 0,0121 га у власність для ведення садівництва по вул.Шевченка, 3 у м.Винники (графічний додаток №1).</w:t>
      </w:r>
    </w:p>
    <w:p w:rsidR="00EE3309" w:rsidRDefault="00EE3309" w:rsidP="00EE330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 xml:space="preserve">Гр. Грицай Марії Михайлівні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E3309" w:rsidRDefault="00EE3309" w:rsidP="00EE3309">
      <w:pPr>
        <w:numPr>
          <w:ilvl w:val="0"/>
          <w:numId w:val="3"/>
        </w:numPr>
        <w:tabs>
          <w:tab w:val="left" w:pos="709"/>
        </w:tabs>
        <w:spacing w:line="276" w:lineRule="auto"/>
        <w:ind w:right="142"/>
        <w:jc w:val="both"/>
        <w:rPr>
          <w:szCs w:val="24"/>
        </w:rPr>
      </w:pPr>
      <w:r>
        <w:rPr>
          <w:szCs w:val="24"/>
        </w:rPr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EE3309" w:rsidRDefault="00EE3309" w:rsidP="00EE3309">
      <w:pPr>
        <w:spacing w:line="276" w:lineRule="auto"/>
        <w:ind w:left="567" w:right="142"/>
        <w:rPr>
          <w:szCs w:val="24"/>
        </w:rPr>
      </w:pPr>
    </w:p>
    <w:p w:rsidR="00EE3309" w:rsidRDefault="00EE3309" w:rsidP="00EE3309">
      <w:pPr>
        <w:spacing w:line="276" w:lineRule="auto"/>
        <w:ind w:left="567" w:right="142"/>
        <w:rPr>
          <w:szCs w:val="24"/>
        </w:rPr>
      </w:pPr>
    </w:p>
    <w:p w:rsidR="00EE3309" w:rsidRDefault="00EE3309" w:rsidP="00EE3309">
      <w:pPr>
        <w:spacing w:line="276" w:lineRule="auto"/>
        <w:ind w:left="567" w:right="142"/>
        <w:rPr>
          <w:szCs w:val="24"/>
        </w:rPr>
      </w:pPr>
    </w:p>
    <w:p w:rsidR="00EE3309" w:rsidRDefault="00EE3309" w:rsidP="00EE3309">
      <w:pPr>
        <w:spacing w:line="276" w:lineRule="auto"/>
        <w:ind w:left="567" w:right="142" w:firstLine="284"/>
        <w:rPr>
          <w:b/>
          <w:szCs w:val="24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В. Квурт</w:t>
      </w:r>
    </w:p>
    <w:p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13F7" w:rsidRDefault="00C813F7">
      <w:r>
        <w:separator/>
      </w:r>
    </w:p>
  </w:endnote>
  <w:endnote w:type="continuationSeparator" w:id="0">
    <w:p w:rsidR="00C813F7" w:rsidRDefault="00C81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13F7" w:rsidRDefault="00C813F7">
      <w:r>
        <w:separator/>
      </w:r>
    </w:p>
  </w:footnote>
  <w:footnote w:type="continuationSeparator" w:id="0">
    <w:p w:rsidR="00C813F7" w:rsidRDefault="00C813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33C207E"/>
    <w:multiLevelType w:val="hybridMultilevel"/>
    <w:tmpl w:val="6D4EBF0E"/>
    <w:lvl w:ilvl="0" w:tplc="0422000F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813F7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EE3309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6F7D8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9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A289DC-B04C-4906-9354-7A96D8F92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2023-03-28T10:29:00Z</dcterms:modified>
</cp:coreProperties>
</file>