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764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гр.Зимовіні Л.Р. у власність для будівництва індивідуального гаража по вул.Шевченка,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7649B" w:rsidRDefault="0007649B" w:rsidP="0007649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гр.Зимовіни Л.Р.,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7649B" w:rsidRDefault="0007649B" w:rsidP="0007649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7649B" w:rsidRDefault="0007649B" w:rsidP="0007649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7649B" w:rsidRDefault="0007649B" w:rsidP="0007649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7649B" w:rsidRDefault="0007649B" w:rsidP="000764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гр.Зимовіні Любов Романівні орієнтовною площею 0,0100 га у власність для будівництва індивідуального гаража по вул.Шевченка, 3 у м.Винники (графічний додаток №1).</w:t>
      </w:r>
    </w:p>
    <w:p w:rsidR="0007649B" w:rsidRDefault="0007649B" w:rsidP="000764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Гр.Зимовіні Любов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7649B" w:rsidRDefault="0007649B" w:rsidP="0007649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7649B" w:rsidRDefault="0007649B" w:rsidP="0007649B">
      <w:pPr>
        <w:spacing w:line="276" w:lineRule="auto"/>
        <w:ind w:left="567" w:right="142"/>
        <w:rPr>
          <w:szCs w:val="24"/>
        </w:rPr>
      </w:pPr>
    </w:p>
    <w:p w:rsidR="0007649B" w:rsidRDefault="0007649B" w:rsidP="0007649B">
      <w:pPr>
        <w:spacing w:line="276" w:lineRule="auto"/>
        <w:ind w:left="567" w:right="142"/>
        <w:rPr>
          <w:szCs w:val="24"/>
        </w:rPr>
      </w:pPr>
    </w:p>
    <w:p w:rsidR="0007649B" w:rsidRDefault="0007649B" w:rsidP="0007649B">
      <w:pPr>
        <w:spacing w:line="276" w:lineRule="auto"/>
        <w:ind w:left="567" w:right="142"/>
        <w:rPr>
          <w:szCs w:val="24"/>
        </w:rPr>
      </w:pPr>
    </w:p>
    <w:p w:rsidR="0007649B" w:rsidRDefault="0007649B" w:rsidP="0007649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D41" w:rsidRDefault="007A3D41">
      <w:r>
        <w:separator/>
      </w:r>
    </w:p>
  </w:endnote>
  <w:endnote w:type="continuationSeparator" w:id="0">
    <w:p w:rsidR="007A3D41" w:rsidRDefault="007A3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D41" w:rsidRDefault="007A3D41">
      <w:r>
        <w:separator/>
      </w:r>
    </w:p>
  </w:footnote>
  <w:footnote w:type="continuationSeparator" w:id="0">
    <w:p w:rsidR="007A3D41" w:rsidRDefault="007A3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649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3D4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3B2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5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6EA83-016E-41BA-9071-7212DFB79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2023-03-28T10:36:00Z</dcterms:modified>
</cp:coreProperties>
</file>