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780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0672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6-ої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02.02.2017р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гр.Слюті М.М. у власність для будівництва індивідуального гаража по вул.Шевченка, 3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06729" w:rsidRDefault="00C06729" w:rsidP="00C06729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 xml:space="preserve">Розглянувши заяву (клопотання) гр.Слюти М.М.,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C06729" w:rsidRDefault="00C06729" w:rsidP="00C06729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C06729" w:rsidRDefault="00C06729" w:rsidP="00C06729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C06729" w:rsidRDefault="00C06729" w:rsidP="00C06729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C06729" w:rsidRDefault="00C06729" w:rsidP="00C06729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Дати дозвіл на розроблення проекту землеустрою щодо відведення земельної ділянки гр.Слюті Марії Маркіянівні орієнтовною площею 0,0100 га у власність для будівництва індивідуального гаража по вул.Шевченка, 3 у м.Винники (графічний додаток №1).</w:t>
      </w:r>
    </w:p>
    <w:p w:rsidR="00C06729" w:rsidRDefault="00C06729" w:rsidP="00C06729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Гр.Слюті Марії Маркіянівні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C06729" w:rsidRDefault="00C06729" w:rsidP="00C06729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C06729" w:rsidRDefault="00C06729" w:rsidP="00C06729">
      <w:pPr>
        <w:spacing w:line="276" w:lineRule="auto"/>
        <w:ind w:left="567" w:right="142"/>
        <w:rPr>
          <w:szCs w:val="24"/>
        </w:rPr>
      </w:pPr>
    </w:p>
    <w:p w:rsidR="00C06729" w:rsidRDefault="00C06729" w:rsidP="00C06729">
      <w:pPr>
        <w:spacing w:line="276" w:lineRule="auto"/>
        <w:ind w:left="567" w:right="142"/>
        <w:rPr>
          <w:szCs w:val="24"/>
        </w:rPr>
      </w:pPr>
    </w:p>
    <w:p w:rsidR="00C06729" w:rsidRDefault="00C06729" w:rsidP="00C06729">
      <w:pPr>
        <w:spacing w:line="276" w:lineRule="auto"/>
        <w:ind w:left="567" w:right="142"/>
        <w:rPr>
          <w:szCs w:val="24"/>
        </w:rPr>
      </w:pPr>
    </w:p>
    <w:p w:rsidR="00C06729" w:rsidRDefault="00C06729" w:rsidP="00C06729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5ED2" w:rsidRDefault="00525ED2">
      <w:r>
        <w:separator/>
      </w:r>
    </w:p>
  </w:endnote>
  <w:endnote w:type="continuationSeparator" w:id="0">
    <w:p w:rsidR="00525ED2" w:rsidRDefault="00525E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5ED2" w:rsidRDefault="00525ED2">
      <w:r>
        <w:separator/>
      </w:r>
    </w:p>
  </w:footnote>
  <w:footnote w:type="continuationSeparator" w:id="0">
    <w:p w:rsidR="00525ED2" w:rsidRDefault="00525E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25ED2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06729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93754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625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F90F39-C5AA-4C49-9FE1-ED183BF6E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877</Words>
  <Characters>501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2023-03-28T10:39:00Z</dcterms:modified>
</cp:coreProperties>
</file>