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04C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гр.Миколіву Р.Я. у власність для будівництва та обслуговування житлового будинку, господарських будівель і споруд по вул.Шевченка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04CD6" w:rsidRDefault="00A04CD6" w:rsidP="00A04CD6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гр.Миколіва Р.Я.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04CD6" w:rsidRDefault="00A04CD6" w:rsidP="00A04CD6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A04CD6" w:rsidRDefault="00A04CD6" w:rsidP="00A04CD6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A04CD6" w:rsidRDefault="00A04CD6" w:rsidP="00A04CD6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A04CD6" w:rsidRDefault="00A04CD6" w:rsidP="00A04CD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гр.Миколіву Роману Якимовичу орієнтовною площею 0,0500 га у власність для будівництва та обслуговування житлового будинку, господарських будівель і споруд по вул.Шевченка у м.Винники (графічний додаток №1).</w:t>
      </w:r>
    </w:p>
    <w:p w:rsidR="00A04CD6" w:rsidRDefault="00A04CD6" w:rsidP="00A04CD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Гр.Миколіву Роману Якимовичу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04CD6" w:rsidRDefault="00A04CD6" w:rsidP="00A04CD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04CD6" w:rsidRDefault="00A04CD6" w:rsidP="00A04CD6">
      <w:pPr>
        <w:spacing w:line="276" w:lineRule="auto"/>
        <w:ind w:left="567" w:right="142"/>
        <w:rPr>
          <w:szCs w:val="24"/>
        </w:rPr>
      </w:pPr>
    </w:p>
    <w:p w:rsidR="00A04CD6" w:rsidRDefault="00A04CD6" w:rsidP="00A04CD6">
      <w:pPr>
        <w:spacing w:line="276" w:lineRule="auto"/>
        <w:ind w:left="567" w:right="142"/>
        <w:rPr>
          <w:szCs w:val="24"/>
        </w:rPr>
      </w:pPr>
    </w:p>
    <w:p w:rsidR="00A04CD6" w:rsidRDefault="00A04CD6" w:rsidP="00A04CD6">
      <w:pPr>
        <w:spacing w:line="276" w:lineRule="auto"/>
        <w:ind w:left="567" w:right="142"/>
        <w:rPr>
          <w:szCs w:val="24"/>
        </w:rPr>
      </w:pPr>
    </w:p>
    <w:p w:rsidR="00A04CD6" w:rsidRDefault="00A04CD6" w:rsidP="00A04CD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2A8" w:rsidRDefault="008952A8">
      <w:r>
        <w:separator/>
      </w:r>
    </w:p>
  </w:endnote>
  <w:endnote w:type="continuationSeparator" w:id="0">
    <w:p w:rsidR="008952A8" w:rsidRDefault="00895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2A8" w:rsidRDefault="008952A8">
      <w:r>
        <w:separator/>
      </w:r>
    </w:p>
  </w:footnote>
  <w:footnote w:type="continuationSeparator" w:id="0">
    <w:p w:rsidR="008952A8" w:rsidRDefault="00895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52A8"/>
    <w:rsid w:val="008C6E6E"/>
    <w:rsid w:val="008E2971"/>
    <w:rsid w:val="009060A4"/>
    <w:rsid w:val="00935669"/>
    <w:rsid w:val="00941AD8"/>
    <w:rsid w:val="009917ED"/>
    <w:rsid w:val="009B3FB6"/>
    <w:rsid w:val="00A02423"/>
    <w:rsid w:val="00A04CD6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85A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9B0C7-BCD3-4AFF-BD7A-B3846B229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2023-03-28T10:57:00Z</dcterms:modified>
</cp:coreProperties>
</file>