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806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666029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6-ої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23.02.2017р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звіт міського голови м. Винники перед територіальною громадою про роботу за 2016 рік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666029" w:rsidRPr="00666029" w:rsidRDefault="00666029" w:rsidP="00666029">
      <w:pPr>
        <w:ind w:firstLine="720"/>
        <w:rPr>
          <w:sz w:val="28"/>
          <w:szCs w:val="28"/>
        </w:rPr>
      </w:pPr>
      <w:r w:rsidRPr="00666029">
        <w:rPr>
          <w:sz w:val="28"/>
          <w:szCs w:val="28"/>
        </w:rPr>
        <w:t>Заслухавши та обговоривши звіт міського голови м. Винники Квурта Володимира Леонідовича про роботу виконавчих органів міської ради за 2016 року, Винниківська міська рада</w:t>
      </w:r>
    </w:p>
    <w:p w:rsidR="00666029" w:rsidRPr="00666029" w:rsidRDefault="00666029" w:rsidP="00666029">
      <w:pPr>
        <w:rPr>
          <w:sz w:val="28"/>
          <w:szCs w:val="28"/>
        </w:rPr>
      </w:pPr>
    </w:p>
    <w:p w:rsidR="00666029" w:rsidRPr="00666029" w:rsidRDefault="00666029" w:rsidP="00666029">
      <w:pPr>
        <w:rPr>
          <w:sz w:val="28"/>
          <w:szCs w:val="28"/>
        </w:rPr>
      </w:pPr>
    </w:p>
    <w:p w:rsidR="00666029" w:rsidRPr="00666029" w:rsidRDefault="00666029" w:rsidP="00666029">
      <w:pPr>
        <w:jc w:val="center"/>
        <w:rPr>
          <w:sz w:val="28"/>
          <w:szCs w:val="28"/>
        </w:rPr>
      </w:pPr>
      <w:r w:rsidRPr="00666029">
        <w:rPr>
          <w:sz w:val="28"/>
          <w:szCs w:val="28"/>
        </w:rPr>
        <w:t>вирішила:</w:t>
      </w:r>
    </w:p>
    <w:p w:rsidR="00666029" w:rsidRPr="00666029" w:rsidRDefault="00666029" w:rsidP="00666029">
      <w:pPr>
        <w:rPr>
          <w:sz w:val="28"/>
          <w:szCs w:val="28"/>
        </w:rPr>
      </w:pPr>
    </w:p>
    <w:p w:rsidR="00666029" w:rsidRPr="00666029" w:rsidRDefault="00666029" w:rsidP="00666029">
      <w:pPr>
        <w:rPr>
          <w:sz w:val="28"/>
          <w:szCs w:val="28"/>
        </w:rPr>
      </w:pPr>
    </w:p>
    <w:p w:rsidR="00666029" w:rsidRPr="00666029" w:rsidRDefault="00666029" w:rsidP="00666029">
      <w:pPr>
        <w:ind w:firstLine="720"/>
        <w:rPr>
          <w:sz w:val="28"/>
          <w:szCs w:val="28"/>
        </w:rPr>
      </w:pPr>
      <w:r w:rsidRPr="00666029">
        <w:rPr>
          <w:sz w:val="28"/>
          <w:szCs w:val="28"/>
        </w:rPr>
        <w:t>Звіт міського голови м. Винники перед територіальною громадою про роботу за 2016 рік взяти до уваги.</w:t>
      </w:r>
    </w:p>
    <w:p w:rsidR="00666029" w:rsidRPr="00666029" w:rsidRDefault="00666029" w:rsidP="00666029">
      <w:pPr>
        <w:rPr>
          <w:sz w:val="28"/>
          <w:szCs w:val="28"/>
        </w:rPr>
      </w:pPr>
    </w:p>
    <w:p w:rsidR="00666029" w:rsidRPr="00666029" w:rsidRDefault="00666029" w:rsidP="00666029">
      <w:pPr>
        <w:rPr>
          <w:sz w:val="28"/>
          <w:szCs w:val="28"/>
        </w:rPr>
      </w:pPr>
    </w:p>
    <w:p w:rsidR="00666029" w:rsidRPr="00666029" w:rsidRDefault="00666029" w:rsidP="00666029">
      <w:pPr>
        <w:rPr>
          <w:sz w:val="28"/>
          <w:szCs w:val="28"/>
        </w:rPr>
      </w:pPr>
    </w:p>
    <w:p w:rsidR="00666029" w:rsidRPr="00666029" w:rsidRDefault="00666029" w:rsidP="00666029">
      <w:pPr>
        <w:rPr>
          <w:sz w:val="28"/>
          <w:szCs w:val="28"/>
        </w:rPr>
      </w:pPr>
    </w:p>
    <w:p w:rsidR="00666029" w:rsidRPr="00666029" w:rsidRDefault="00666029" w:rsidP="00666029">
      <w:pPr>
        <w:rPr>
          <w:sz w:val="28"/>
          <w:szCs w:val="28"/>
        </w:rPr>
      </w:pPr>
    </w:p>
    <w:p w:rsidR="00666029" w:rsidRPr="00666029" w:rsidRDefault="00666029" w:rsidP="00666029">
      <w:pPr>
        <w:rPr>
          <w:sz w:val="28"/>
          <w:szCs w:val="28"/>
        </w:rPr>
      </w:pPr>
      <w:r w:rsidRPr="00666029">
        <w:rPr>
          <w:sz w:val="28"/>
          <w:szCs w:val="28"/>
        </w:rPr>
        <w:t xml:space="preserve">Міський голова               </w:t>
      </w:r>
      <w:bookmarkStart w:id="1" w:name="_GoBack"/>
      <w:bookmarkEnd w:id="1"/>
      <w:r w:rsidRPr="00666029">
        <w:rPr>
          <w:sz w:val="28"/>
          <w:szCs w:val="28"/>
        </w:rPr>
        <w:t xml:space="preserve">                                                               В. Квурт</w:t>
      </w:r>
    </w:p>
    <w:p w:rsidR="00666029" w:rsidRPr="00666029" w:rsidRDefault="00666029" w:rsidP="00666029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523B" w:rsidRDefault="00FD523B">
      <w:r>
        <w:separator/>
      </w:r>
    </w:p>
  </w:endnote>
  <w:endnote w:type="continuationSeparator" w:id="0">
    <w:p w:rsidR="00FD523B" w:rsidRDefault="00FD52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523B" w:rsidRDefault="00FD523B">
      <w:r>
        <w:separator/>
      </w:r>
    </w:p>
  </w:footnote>
  <w:footnote w:type="continuationSeparator" w:id="0">
    <w:p w:rsidR="00FD523B" w:rsidRDefault="00FD52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66029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  <w:rsid w:val="00FD5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6FC5A1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6548CD-437A-4AA4-8A72-74C2BA275F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525</Words>
  <Characters>300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2023-03-28T09:20:00Z</dcterms:modified>
</cp:coreProperties>
</file>