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1A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гр.Патерко Л.Ю.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вул.Ломоносова, 36-б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1AC6" w:rsidRDefault="00461AC6" w:rsidP="00461AC6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гр.Патерко Л.Ю.,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61AC6" w:rsidRDefault="00461AC6" w:rsidP="00461AC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461AC6" w:rsidRDefault="00461AC6" w:rsidP="00461AC6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461AC6" w:rsidRDefault="00461AC6" w:rsidP="00461AC6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461AC6" w:rsidRDefault="00461AC6" w:rsidP="00461AC6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461AC6" w:rsidRDefault="00461AC6" w:rsidP="00461AC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гр.Патерко Лесі Юліанівні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вул.Ломоносова, 36-б у м.Винники (графічний додаток №1).</w:t>
      </w:r>
    </w:p>
    <w:p w:rsidR="00461AC6" w:rsidRDefault="00461AC6" w:rsidP="00461AC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Гр.Патерко Лесі Юліанівні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61AC6" w:rsidRDefault="00461AC6" w:rsidP="00461AC6">
      <w:pPr>
        <w:spacing w:line="276" w:lineRule="auto"/>
        <w:ind w:left="567" w:right="142"/>
        <w:rPr>
          <w:szCs w:val="24"/>
        </w:rPr>
      </w:pPr>
    </w:p>
    <w:p w:rsidR="00461AC6" w:rsidRDefault="00461AC6" w:rsidP="00461AC6">
      <w:pPr>
        <w:spacing w:line="276" w:lineRule="auto"/>
        <w:ind w:left="567" w:right="142"/>
        <w:rPr>
          <w:szCs w:val="24"/>
        </w:rPr>
      </w:pPr>
    </w:p>
    <w:p w:rsidR="00461AC6" w:rsidRDefault="00461AC6" w:rsidP="00461AC6">
      <w:pPr>
        <w:spacing w:line="276" w:lineRule="auto"/>
        <w:ind w:left="567" w:right="142"/>
        <w:rPr>
          <w:szCs w:val="24"/>
        </w:rPr>
      </w:pPr>
    </w:p>
    <w:p w:rsidR="00461AC6" w:rsidRDefault="00461AC6" w:rsidP="00461AC6">
      <w:pPr>
        <w:spacing w:line="276" w:lineRule="auto"/>
        <w:ind w:left="567" w:right="142"/>
        <w:rPr>
          <w:szCs w:val="24"/>
        </w:rPr>
      </w:pPr>
    </w:p>
    <w:p w:rsidR="00461AC6" w:rsidRDefault="00461AC6" w:rsidP="00461AC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4E7" w:rsidRDefault="00DE44E7">
      <w:r>
        <w:separator/>
      </w:r>
    </w:p>
  </w:endnote>
  <w:endnote w:type="continuationSeparator" w:id="0">
    <w:p w:rsidR="00DE44E7" w:rsidRDefault="00DE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4E7" w:rsidRDefault="00DE44E7">
      <w:r>
        <w:separator/>
      </w:r>
    </w:p>
  </w:footnote>
  <w:footnote w:type="continuationSeparator" w:id="0">
    <w:p w:rsidR="00DE44E7" w:rsidRDefault="00DE4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AC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44E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BAC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7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DC61E-5703-4038-80FE-DE41C6D13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2023-03-29T11:25:00Z</dcterms:modified>
</cp:coreProperties>
</file>