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53EB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гр.Копак О.К. та гр.Мищишин І.К.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вул.Забава, 101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53EB7" w:rsidRDefault="00F53EB7" w:rsidP="00F53EB7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гр.Копак О.К. та гр.Мищишин І.К.,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F53EB7" w:rsidRDefault="00F53EB7" w:rsidP="00F53EB7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F53EB7" w:rsidRDefault="00F53EB7" w:rsidP="00F53EB7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F53EB7" w:rsidRDefault="00F53EB7" w:rsidP="00F53EB7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F53EB7" w:rsidRDefault="00F53EB7" w:rsidP="00F53EB7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F53EB7" w:rsidRDefault="00F53EB7" w:rsidP="00F53EB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гр.Копак Оксані Климівні та гр.Мищишин Ірині Климівні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0,1000 га по вул.Забава, 101 у м.Винники (графічний додаток №1).</w:t>
      </w:r>
    </w:p>
    <w:p w:rsidR="00F53EB7" w:rsidRDefault="00F53EB7" w:rsidP="00F53EB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Гр.Копак Оксані Климівні та гр.Мищишин Ірині Климівні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F53EB7" w:rsidRDefault="00F53EB7" w:rsidP="00F53EB7">
      <w:pPr>
        <w:spacing w:line="276" w:lineRule="auto"/>
        <w:ind w:left="567" w:right="142"/>
        <w:rPr>
          <w:szCs w:val="24"/>
        </w:rPr>
      </w:pPr>
    </w:p>
    <w:p w:rsidR="00F53EB7" w:rsidRDefault="00F53EB7" w:rsidP="00F53EB7">
      <w:pPr>
        <w:spacing w:line="276" w:lineRule="auto"/>
        <w:ind w:left="567" w:right="142"/>
        <w:rPr>
          <w:szCs w:val="24"/>
        </w:rPr>
      </w:pPr>
    </w:p>
    <w:p w:rsidR="00F53EB7" w:rsidRDefault="00F53EB7" w:rsidP="00F53EB7">
      <w:pPr>
        <w:spacing w:line="276" w:lineRule="auto"/>
        <w:ind w:left="567" w:right="142"/>
        <w:rPr>
          <w:szCs w:val="24"/>
        </w:rPr>
      </w:pPr>
    </w:p>
    <w:p w:rsidR="00F53EB7" w:rsidRDefault="00F53EB7" w:rsidP="00F53EB7">
      <w:pPr>
        <w:spacing w:line="276" w:lineRule="auto"/>
        <w:ind w:right="142"/>
        <w:rPr>
          <w:b/>
          <w:szCs w:val="24"/>
        </w:rPr>
      </w:pPr>
      <w:bookmarkStart w:id="1" w:name="_GoBack"/>
      <w:bookmarkEnd w:id="1"/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479" w:rsidRDefault="00050479">
      <w:r>
        <w:separator/>
      </w:r>
    </w:p>
  </w:endnote>
  <w:endnote w:type="continuationSeparator" w:id="0">
    <w:p w:rsidR="00050479" w:rsidRDefault="00050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479" w:rsidRDefault="00050479">
      <w:r>
        <w:separator/>
      </w:r>
    </w:p>
  </w:footnote>
  <w:footnote w:type="continuationSeparator" w:id="0">
    <w:p w:rsidR="00050479" w:rsidRDefault="000504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0479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3EB7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C693C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8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58BC6-43E3-4AB6-955F-44D0AAA7B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2023-03-29T11:29:00Z</dcterms:modified>
</cp:coreProperties>
</file>