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30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>
              <w:br/>
            </w:r>
            <w:r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гр. Дацко Л.В.</w:t>
            </w:r>
            <w:r>
              <w:br/>
            </w:r>
            <w:r>
              <w:rPr>
                <w:b/>
                <w:sz w:val="28"/>
              </w:rPr>
              <w:t>у власність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 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309B" w:rsidRDefault="0043309B" w:rsidP="0043309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гр.Дацко Л.В.,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43309B" w:rsidRDefault="0043309B" w:rsidP="0043309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43309B" w:rsidRDefault="0043309B" w:rsidP="0043309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43309B" w:rsidRDefault="0043309B" w:rsidP="0043309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43309B" w:rsidRDefault="0043309B" w:rsidP="004330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гр.Дацко Любомиру Васильовичу орієнтовною площею 0,0400га у власність для ведення садівництва по вул. Івасюка у м. Винники (графічний додаток №1).</w:t>
      </w:r>
    </w:p>
    <w:p w:rsidR="0043309B" w:rsidRDefault="0043309B" w:rsidP="004330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Гр.Дацко Любомиру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3309B" w:rsidRDefault="0043309B" w:rsidP="004330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3309B" w:rsidRDefault="0043309B" w:rsidP="0043309B">
      <w:pPr>
        <w:spacing w:line="276" w:lineRule="auto"/>
        <w:ind w:left="567" w:right="142"/>
        <w:rPr>
          <w:szCs w:val="24"/>
        </w:rPr>
      </w:pPr>
    </w:p>
    <w:p w:rsidR="0043309B" w:rsidRDefault="0043309B" w:rsidP="0043309B">
      <w:pPr>
        <w:spacing w:line="276" w:lineRule="auto"/>
        <w:ind w:left="567" w:right="142"/>
        <w:rPr>
          <w:szCs w:val="24"/>
        </w:rPr>
      </w:pPr>
    </w:p>
    <w:p w:rsidR="0043309B" w:rsidRDefault="0043309B" w:rsidP="0043309B">
      <w:pPr>
        <w:spacing w:line="276" w:lineRule="auto"/>
        <w:ind w:left="567" w:right="142"/>
        <w:rPr>
          <w:szCs w:val="24"/>
        </w:rPr>
      </w:pPr>
    </w:p>
    <w:p w:rsidR="00213958" w:rsidRPr="006F2805" w:rsidRDefault="0043309B" w:rsidP="0043309B">
      <w:pPr>
        <w:rPr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C5D" w:rsidRDefault="001F4C5D">
      <w:r>
        <w:separator/>
      </w:r>
    </w:p>
  </w:endnote>
  <w:endnote w:type="continuationSeparator" w:id="0">
    <w:p w:rsidR="001F4C5D" w:rsidRDefault="001F4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C5D" w:rsidRDefault="001F4C5D">
      <w:r>
        <w:separator/>
      </w:r>
    </w:p>
  </w:footnote>
  <w:footnote w:type="continuationSeparator" w:id="0">
    <w:p w:rsidR="001F4C5D" w:rsidRDefault="001F4C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C5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309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526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3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5F7B4-0758-4906-93FB-5DDD99B4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2023-03-29T11:56:00Z</dcterms:modified>
</cp:coreProperties>
</file>