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854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3632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гр.Вус З.З., гр.Вус О.Т. та гр.Вус Т.М.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 Незалежності, 17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36328" w:rsidRDefault="00C36328" w:rsidP="00C36328">
      <w:pPr>
        <w:spacing w:line="276" w:lineRule="auto"/>
        <w:ind w:left="567" w:firstLine="601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Розглянувши заяву гр. Вус О.Т., рішення 6-ої сесії Винниківської міської ради №769 від 02.02.2017р.,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</w:t>
      </w:r>
      <w:r>
        <w:rPr>
          <w:sz w:val="23"/>
          <w:szCs w:val="23"/>
        </w:rPr>
        <w:sym w:font="Symbol" w:char="F02D"/>
      </w:r>
    </w:p>
    <w:p w:rsidR="00C36328" w:rsidRDefault="00C36328" w:rsidP="00C36328">
      <w:pPr>
        <w:ind w:left="567" w:firstLine="601"/>
        <w:jc w:val="center"/>
        <w:rPr>
          <w:rFonts w:ascii="Arial" w:hAnsi="Arial" w:cs="Arial"/>
          <w:szCs w:val="24"/>
        </w:rPr>
      </w:pPr>
    </w:p>
    <w:p w:rsidR="00C36328" w:rsidRDefault="00C36328" w:rsidP="00C36328">
      <w:pPr>
        <w:ind w:left="567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C36328" w:rsidRDefault="00C36328" w:rsidP="00C36328">
      <w:pPr>
        <w:tabs>
          <w:tab w:val="left" w:pos="709"/>
        </w:tabs>
        <w:jc w:val="both"/>
        <w:rPr>
          <w:sz w:val="23"/>
          <w:szCs w:val="23"/>
        </w:rPr>
      </w:pPr>
    </w:p>
    <w:p w:rsidR="00C36328" w:rsidRDefault="00C36328" w:rsidP="00C36328">
      <w:pPr>
        <w:pStyle w:val="a8"/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Рішення 6-ої сесії Винниківської міської ради №769 від 02.02.2017р. «Про затвердження гр.Вус З.З., гр.Вус О.Т. та гр.Вус Т.М. технічної документації із землеустрою щодо встановлення (відновлення) меж земельної ділянки в натурі (на місцевості) по вул. Незалежності, 17 у м. Винники» - </w:t>
      </w:r>
      <w:r>
        <w:rPr>
          <w:b/>
          <w:sz w:val="23"/>
          <w:szCs w:val="23"/>
        </w:rPr>
        <w:t>визнати таким, що втратило чинність</w:t>
      </w:r>
      <w:r>
        <w:rPr>
          <w:sz w:val="23"/>
          <w:szCs w:val="23"/>
        </w:rPr>
        <w:t>.</w:t>
      </w:r>
    </w:p>
    <w:p w:rsidR="00C36328" w:rsidRDefault="00C36328" w:rsidP="00C36328">
      <w:pPr>
        <w:pStyle w:val="a8"/>
        <w:numPr>
          <w:ilvl w:val="0"/>
          <w:numId w:val="3"/>
        </w:numPr>
        <w:tabs>
          <w:tab w:val="num" w:pos="426"/>
        </w:tabs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Затвердити гр.Вус Зоряні Зіновіївні, гр.Вус Олегу Тарасовичу та гр.Вус Тарасу Миколайовичу технічну документацію із землеустрою щодо встановлення (відновлення) меж земельної ділянки в натурі (на місцевості) та надати у спільну сумісну власність земельну ділянку площею 0,0492 га (кадастровий номер 4610160300:05:002:0206) для обслуговування житлового будинку, господарських будівель і споруд по вул.Незалежності, 17 у м. Винники за рахунок земель, що не надані у власність або користування віднісши її до земель житлової та громадської забудови.  </w:t>
      </w:r>
    </w:p>
    <w:p w:rsidR="00C36328" w:rsidRDefault="00C36328" w:rsidP="00C36328">
      <w:pPr>
        <w:pStyle w:val="a8"/>
        <w:numPr>
          <w:ilvl w:val="0"/>
          <w:numId w:val="3"/>
        </w:numPr>
        <w:tabs>
          <w:tab w:val="num" w:pos="426"/>
        </w:tabs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>Гр.Вус Зоряні Зіновіївні, гр.Вус Олегу Тарасовичу та гр.Вус Тарасу Миколайовичу:</w:t>
      </w:r>
    </w:p>
    <w:p w:rsidR="00C36328" w:rsidRDefault="00C36328" w:rsidP="00C36328">
      <w:pPr>
        <w:pStyle w:val="a8"/>
        <w:numPr>
          <w:ilvl w:val="1"/>
          <w:numId w:val="4"/>
        </w:numPr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>Через спеціалізовану землевпорядну організацію встановити межі земельної ділянки в натурі (на місцевості).</w:t>
      </w:r>
    </w:p>
    <w:p w:rsidR="00C36328" w:rsidRDefault="00C36328" w:rsidP="00C36328">
      <w:pPr>
        <w:pStyle w:val="a8"/>
        <w:numPr>
          <w:ilvl w:val="1"/>
          <w:numId w:val="4"/>
        </w:numPr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>Забезпечити державну реєстрацію земельної ділянки та право власності на земельну ділянку у відповідних органах державної влади.</w:t>
      </w:r>
    </w:p>
    <w:p w:rsidR="00C36328" w:rsidRDefault="00C36328" w:rsidP="00C36328">
      <w:pPr>
        <w:pStyle w:val="a8"/>
        <w:numPr>
          <w:ilvl w:val="0"/>
          <w:numId w:val="3"/>
        </w:numPr>
        <w:tabs>
          <w:tab w:val="num" w:pos="426"/>
        </w:tabs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C36328" w:rsidRDefault="00C36328" w:rsidP="00C36328">
      <w:pPr>
        <w:pStyle w:val="a8"/>
        <w:numPr>
          <w:ilvl w:val="0"/>
          <w:numId w:val="3"/>
        </w:numPr>
        <w:tabs>
          <w:tab w:val="num" w:pos="426"/>
        </w:tabs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>Рішення надіслати в Личаківську об'єднану податкову інспекцію Головного управління ДФС у Львівській області.</w:t>
      </w:r>
    </w:p>
    <w:p w:rsidR="00C36328" w:rsidRDefault="00C36328" w:rsidP="00C36328">
      <w:pPr>
        <w:ind w:left="567" w:right="142"/>
        <w:rPr>
          <w:szCs w:val="24"/>
        </w:rPr>
      </w:pPr>
    </w:p>
    <w:p w:rsidR="00C36328" w:rsidRDefault="00C36328" w:rsidP="00C36328">
      <w:pPr>
        <w:pStyle w:val="a8"/>
        <w:ind w:right="142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</w:t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3A6B" w:rsidRDefault="00EF3A6B">
      <w:r>
        <w:separator/>
      </w:r>
    </w:p>
  </w:endnote>
  <w:endnote w:type="continuationSeparator" w:id="0">
    <w:p w:rsidR="00EF3A6B" w:rsidRDefault="00EF3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3A6B" w:rsidRDefault="00EF3A6B">
      <w:r>
        <w:separator/>
      </w:r>
    </w:p>
  </w:footnote>
  <w:footnote w:type="continuationSeparator" w:id="0">
    <w:p w:rsidR="00EF3A6B" w:rsidRDefault="00EF3A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28F0FE6"/>
    <w:multiLevelType w:val="multilevel"/>
    <w:tmpl w:val="2064EEC2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2" w15:restartNumberingAfterBreak="0">
    <w:nsid w:val="6F9B4AC6"/>
    <w:multiLevelType w:val="hybridMultilevel"/>
    <w:tmpl w:val="BBB21D98"/>
    <w:lvl w:ilvl="0" w:tplc="B27020C0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36328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F3A6B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E80D5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4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3D66F-2B5F-487C-9ED8-E4447DEB2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1599</Words>
  <Characters>912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2023-03-29T12:57:00Z</dcterms:modified>
</cp:coreProperties>
</file>