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031D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Миколів О.М.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Дмитерка, 27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031DA" w:rsidRDefault="009031DA" w:rsidP="009031DA">
      <w:pPr>
        <w:spacing w:line="276" w:lineRule="auto"/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гр. Миколів О.М., рішення 54-ої сесії Винниківської міської ради №2116 від 22.04.2010р.,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9031DA" w:rsidRDefault="009031DA" w:rsidP="009031DA">
      <w:pPr>
        <w:ind w:left="567" w:firstLine="601"/>
        <w:jc w:val="center"/>
        <w:rPr>
          <w:rFonts w:ascii="Arial" w:hAnsi="Arial" w:cs="Arial"/>
          <w:szCs w:val="24"/>
        </w:rPr>
      </w:pPr>
    </w:p>
    <w:p w:rsidR="009031DA" w:rsidRDefault="009031DA" w:rsidP="009031DA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9031DA" w:rsidRDefault="009031DA" w:rsidP="009031DA">
      <w:pPr>
        <w:tabs>
          <w:tab w:val="left" w:pos="709"/>
        </w:tabs>
        <w:jc w:val="both"/>
        <w:rPr>
          <w:szCs w:val="24"/>
        </w:rPr>
      </w:pPr>
    </w:p>
    <w:p w:rsidR="009031DA" w:rsidRDefault="009031DA" w:rsidP="009031DA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Рішення  54-ої сесії Винниківської міської ради №2116 від 22.04.2010р. «Про передачу в приватну власність гр. Миколів О.М. земельної ділянки по вул. Дмитерка, 27 у м. Винники» - </w:t>
      </w:r>
      <w:r>
        <w:rPr>
          <w:b/>
          <w:szCs w:val="24"/>
        </w:rPr>
        <w:t>визнати таким, що втратило чинність</w:t>
      </w:r>
      <w:r>
        <w:rPr>
          <w:szCs w:val="24"/>
        </w:rPr>
        <w:t>.</w:t>
      </w:r>
    </w:p>
    <w:p w:rsidR="009031DA" w:rsidRDefault="009031DA" w:rsidP="009031DA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>Дати дозвіл гр. Миколів Олександрі Михайлівні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0,0587 га по вул</w:t>
      </w:r>
      <w:r>
        <w:rPr>
          <w:color w:val="000000"/>
          <w:szCs w:val="24"/>
        </w:rPr>
        <w:t xml:space="preserve">. Дмитерка, 27 </w:t>
      </w:r>
      <w:r>
        <w:rPr>
          <w:szCs w:val="24"/>
        </w:rPr>
        <w:t>у м. Винники (графічний додаток №1).</w:t>
      </w:r>
    </w:p>
    <w:p w:rsidR="009031DA" w:rsidRDefault="009031DA" w:rsidP="009031DA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Гр. Миколів Олександрі Михайлівні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9031DA" w:rsidRDefault="009031DA" w:rsidP="009031DA">
      <w:pPr>
        <w:ind w:left="567" w:right="142"/>
        <w:rPr>
          <w:szCs w:val="24"/>
        </w:rPr>
      </w:pPr>
    </w:p>
    <w:p w:rsidR="009031DA" w:rsidRDefault="009031DA" w:rsidP="009031DA">
      <w:pPr>
        <w:ind w:left="567" w:right="142"/>
        <w:rPr>
          <w:szCs w:val="24"/>
        </w:rPr>
      </w:pPr>
    </w:p>
    <w:p w:rsidR="009031DA" w:rsidRDefault="009031DA" w:rsidP="009031DA">
      <w:pPr>
        <w:ind w:left="567" w:right="142"/>
        <w:rPr>
          <w:szCs w:val="24"/>
        </w:rPr>
      </w:pPr>
    </w:p>
    <w:p w:rsidR="009031DA" w:rsidRDefault="009031DA" w:rsidP="009031DA">
      <w:pPr>
        <w:ind w:left="567" w:right="142"/>
        <w:rPr>
          <w:szCs w:val="24"/>
        </w:rPr>
      </w:pPr>
    </w:p>
    <w:p w:rsidR="009031DA" w:rsidRDefault="009031DA" w:rsidP="009031DA">
      <w:pPr>
        <w:ind w:left="567" w:right="142"/>
        <w:rPr>
          <w:szCs w:val="24"/>
        </w:rPr>
      </w:pPr>
    </w:p>
    <w:p w:rsidR="009031DA" w:rsidRDefault="009031DA" w:rsidP="009031DA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E6B" w:rsidRDefault="00B26E6B">
      <w:r>
        <w:separator/>
      </w:r>
    </w:p>
  </w:endnote>
  <w:endnote w:type="continuationSeparator" w:id="0">
    <w:p w:rsidR="00B26E6B" w:rsidRDefault="00B26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E6B" w:rsidRDefault="00B26E6B">
      <w:r>
        <w:separator/>
      </w:r>
    </w:p>
  </w:footnote>
  <w:footnote w:type="continuationSeparator" w:id="0">
    <w:p w:rsidR="00B26E6B" w:rsidRDefault="00B26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31DA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26E6B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2E1F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9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74740-493C-4C92-899D-EEF725365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2023-03-29T13:13:00Z</dcterms:modified>
</cp:coreProperties>
</file>