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511C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денного 7-ої сесії Винниківської міської ради 7-го скликання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511CC" w:rsidRDefault="001511CC" w:rsidP="001511CC">
      <w:pPr>
        <w:shd w:val="clear" w:color="auto" w:fill="FFFFFF"/>
        <w:spacing w:line="360" w:lineRule="auto"/>
        <w:ind w:right="57" w:firstLine="57"/>
        <w:jc w:val="both"/>
        <w:textAlignment w:val="baseline"/>
        <w:rPr>
          <w:color w:val="000000"/>
          <w:szCs w:val="24"/>
          <w:shd w:val="clear" w:color="auto" w:fill="FFFFFF"/>
          <w:lang w:eastAsia="uk-UA"/>
        </w:rPr>
      </w:pPr>
      <w:bookmarkStart w:id="1" w:name="_GoBack"/>
      <w:bookmarkEnd w:id="1"/>
      <w:r>
        <w:rPr>
          <w:color w:val="000000"/>
          <w:szCs w:val="24"/>
          <w:shd w:val="clear" w:color="auto" w:fill="FFFFFF"/>
          <w:lang w:eastAsia="uk-UA"/>
        </w:rPr>
        <w:t xml:space="preserve">З метою забезпечення належної організації роботи 7-ої сесії Винниківської міської ради та на підставі ст. 9 Регламенту Винниківської міської ради, Винниківська міська рада </w:t>
      </w:r>
    </w:p>
    <w:p w:rsidR="001511CC" w:rsidRDefault="001511CC" w:rsidP="001511CC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Cs w:val="24"/>
          <w:shd w:val="clear" w:color="auto" w:fill="FFFFFF"/>
          <w:lang w:eastAsia="uk-UA"/>
        </w:rPr>
      </w:pPr>
    </w:p>
    <w:p w:rsidR="001511CC" w:rsidRDefault="001511CC" w:rsidP="001511CC">
      <w:pPr>
        <w:shd w:val="clear" w:color="auto" w:fill="FFFFFF"/>
        <w:spacing w:line="360" w:lineRule="auto"/>
        <w:ind w:left="57" w:right="57" w:firstLine="720"/>
        <w:jc w:val="center"/>
        <w:textAlignment w:val="baseline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ВИРІШИЛА:</w:t>
      </w:r>
    </w:p>
    <w:p w:rsidR="001511CC" w:rsidRDefault="001511CC" w:rsidP="001511CC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lang w:eastAsia="uk-UA"/>
        </w:rPr>
        <w:br/>
      </w:r>
      <w:r>
        <w:rPr>
          <w:color w:val="000000"/>
          <w:szCs w:val="24"/>
          <w:shd w:val="clear" w:color="auto" w:fill="FFFFFF"/>
          <w:lang w:eastAsia="uk-UA"/>
        </w:rPr>
        <w:t>1. Затвердити порядок денний</w:t>
      </w:r>
      <w:r>
        <w:rPr>
          <w:color w:val="000000"/>
          <w:szCs w:val="24"/>
          <w:lang w:eastAsia="uk-UA"/>
        </w:rPr>
        <w:t> 7</w:t>
      </w:r>
      <w:r>
        <w:rPr>
          <w:color w:val="000000"/>
          <w:szCs w:val="24"/>
          <w:shd w:val="clear" w:color="auto" w:fill="FFFFFF"/>
          <w:lang w:eastAsia="uk-UA"/>
        </w:rPr>
        <w:t>-ої сесії Винниківської міської ради 7-го скликання згідно з Додатком 1.</w:t>
      </w:r>
    </w:p>
    <w:p w:rsidR="001511CC" w:rsidRDefault="001511CC" w:rsidP="001511CC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 xml:space="preserve">2. Затвердити план діяльності з підготовки звітів про відстежування регуляторних актів на 2017 рік згідно з Додатком 2 </w:t>
      </w:r>
    </w:p>
    <w:p w:rsidR="001511CC" w:rsidRDefault="001511CC" w:rsidP="001511CC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Cs w:val="24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3. Контроль за виконанням рішення покласти на секретаря ради.</w:t>
      </w:r>
      <w:r>
        <w:rPr>
          <w:color w:val="000000"/>
          <w:szCs w:val="24"/>
          <w:lang w:eastAsia="uk-UA"/>
        </w:rPr>
        <w:t> </w:t>
      </w:r>
    </w:p>
    <w:p w:rsidR="001511CC" w:rsidRDefault="001511CC" w:rsidP="001511CC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Cs w:val="24"/>
          <w:lang w:eastAsia="uk-UA"/>
        </w:rPr>
      </w:pPr>
    </w:p>
    <w:p w:rsidR="001511CC" w:rsidRDefault="001511CC" w:rsidP="001511CC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1511CC" w:rsidRDefault="001511CC" w:rsidP="001511CC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b/>
          <w:color w:val="000000"/>
          <w:szCs w:val="28"/>
          <w:lang w:eastAsia="uk-UA"/>
        </w:rPr>
      </w:pPr>
      <w:r>
        <w:rPr>
          <w:b/>
          <w:color w:val="000000"/>
          <w:szCs w:val="28"/>
          <w:lang w:eastAsia="uk-UA"/>
        </w:rPr>
        <w:t>Міський голова                                                                                            В.Л. Квурт</w:t>
      </w:r>
    </w:p>
    <w:p w:rsidR="001511CC" w:rsidRDefault="001511CC" w:rsidP="001511CC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10C" w:rsidRDefault="0014010C">
      <w:r>
        <w:separator/>
      </w:r>
    </w:p>
  </w:endnote>
  <w:endnote w:type="continuationSeparator" w:id="0">
    <w:p w:rsidR="0014010C" w:rsidRDefault="00140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10C" w:rsidRDefault="0014010C">
      <w:r>
        <w:separator/>
      </w:r>
    </w:p>
  </w:footnote>
  <w:footnote w:type="continuationSeparator" w:id="0">
    <w:p w:rsidR="0014010C" w:rsidRDefault="001401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010C"/>
    <w:rsid w:val="001511C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0CA5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9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E68CF-4976-4590-A75D-FC5A789B8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650</Words>
  <Characters>371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2023-03-29T13:21:00Z</dcterms:modified>
</cp:coreProperties>
</file>