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864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7376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27.04.2017р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 до бюджету м. Винники на 2017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73765" w:rsidRDefault="00073765" w:rsidP="00073765">
      <w:pPr>
        <w:ind w:firstLine="720"/>
        <w:jc w:val="both"/>
        <w:rPr>
          <w:szCs w:val="24"/>
        </w:rPr>
      </w:pPr>
      <w:r>
        <w:rPr>
          <w:szCs w:val="24"/>
        </w:rPr>
        <w:t>Відповідно до Бюджетного кодексу України,  Закону України  “Про місцеве самоврядування в України”, рішення Винниківської міської ради №707 від 27.12.2016р. ”Про міський бюджет м. Винники на 2017   рік”, Винниківська міська рада</w:t>
      </w:r>
    </w:p>
    <w:p w:rsidR="00073765" w:rsidRDefault="00073765" w:rsidP="00073765">
      <w:pPr>
        <w:jc w:val="center"/>
        <w:rPr>
          <w:szCs w:val="24"/>
        </w:rPr>
      </w:pPr>
    </w:p>
    <w:p w:rsidR="00073765" w:rsidRDefault="00073765" w:rsidP="00073765">
      <w:pPr>
        <w:jc w:val="center"/>
        <w:rPr>
          <w:szCs w:val="24"/>
        </w:rPr>
      </w:pPr>
    </w:p>
    <w:p w:rsidR="00073765" w:rsidRDefault="00073765" w:rsidP="00073765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073765" w:rsidRDefault="00073765" w:rsidP="00073765">
      <w:pPr>
        <w:jc w:val="center"/>
        <w:rPr>
          <w:szCs w:val="24"/>
        </w:rPr>
      </w:pPr>
    </w:p>
    <w:p w:rsidR="00073765" w:rsidRDefault="00073765" w:rsidP="00073765">
      <w:pPr>
        <w:jc w:val="center"/>
        <w:rPr>
          <w:szCs w:val="24"/>
        </w:rPr>
      </w:pPr>
      <w:bookmarkStart w:id="1" w:name="_GoBack"/>
      <w:bookmarkEnd w:id="1"/>
    </w:p>
    <w:p w:rsidR="00073765" w:rsidRDefault="00073765" w:rsidP="00073765">
      <w:pPr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Внести зміни до видатків міського бюджету м.Винники на 2017 рік за тимчасовою класифікацією видатків та кредитування місцевих бюджетів /додаток №1/</w:t>
      </w:r>
    </w:p>
    <w:p w:rsidR="00073765" w:rsidRDefault="00073765" w:rsidP="00073765">
      <w:pPr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Внести зміни до видатків міського бюджету м.Винники за головними розпорядниками коштів на 2017 рік /додаток №2/.</w:t>
      </w:r>
    </w:p>
    <w:p w:rsidR="00073765" w:rsidRDefault="00073765" w:rsidP="00073765">
      <w:pPr>
        <w:ind w:left="567" w:hanging="567"/>
        <w:jc w:val="both"/>
        <w:rPr>
          <w:szCs w:val="24"/>
        </w:rPr>
      </w:pPr>
      <w:r>
        <w:rPr>
          <w:szCs w:val="24"/>
        </w:rPr>
        <w:t xml:space="preserve">      3. Внести зміни до “Переліку об'єктів, видатки на які у 2017 році будуть проводитись за рахунок коштів бюджету розвитку” /додаток №3/</w:t>
      </w:r>
    </w:p>
    <w:p w:rsidR="00073765" w:rsidRDefault="00073765" w:rsidP="00073765">
      <w:pPr>
        <w:ind w:left="567" w:hanging="567"/>
        <w:jc w:val="both"/>
        <w:rPr>
          <w:szCs w:val="24"/>
        </w:rPr>
      </w:pPr>
      <w:r>
        <w:rPr>
          <w:szCs w:val="24"/>
        </w:rPr>
        <w:t xml:space="preserve">      4. Затвердити уточнений “Перелік об'єктів, видатки на які у 2017 році будуть проводитись за рахунок коштів бюджету розвитку” /додаток №4/</w:t>
      </w:r>
    </w:p>
    <w:p w:rsidR="00073765" w:rsidRDefault="00073765" w:rsidP="00073765">
      <w:pPr>
        <w:ind w:left="567" w:hanging="567"/>
        <w:jc w:val="both"/>
        <w:rPr>
          <w:szCs w:val="24"/>
        </w:rPr>
      </w:pPr>
      <w:r>
        <w:rPr>
          <w:szCs w:val="24"/>
        </w:rPr>
        <w:t xml:space="preserve">      5.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073765" w:rsidRDefault="00073765" w:rsidP="00073765">
      <w:pPr>
        <w:jc w:val="both"/>
        <w:rPr>
          <w:szCs w:val="24"/>
        </w:rPr>
      </w:pPr>
    </w:p>
    <w:p w:rsidR="00073765" w:rsidRDefault="00073765" w:rsidP="00073765">
      <w:pPr>
        <w:jc w:val="both"/>
        <w:rPr>
          <w:szCs w:val="24"/>
        </w:rPr>
      </w:pPr>
    </w:p>
    <w:p w:rsidR="00073765" w:rsidRDefault="00073765" w:rsidP="00073765">
      <w:pPr>
        <w:jc w:val="both"/>
        <w:rPr>
          <w:szCs w:val="24"/>
        </w:rPr>
      </w:pPr>
    </w:p>
    <w:p w:rsidR="00073765" w:rsidRDefault="00073765" w:rsidP="00073765">
      <w:pPr>
        <w:jc w:val="both"/>
        <w:rPr>
          <w:szCs w:val="24"/>
        </w:rPr>
      </w:pPr>
    </w:p>
    <w:p w:rsidR="00073765" w:rsidRDefault="00073765" w:rsidP="00073765">
      <w:pPr>
        <w:jc w:val="both"/>
        <w:rPr>
          <w:b/>
          <w:szCs w:val="24"/>
        </w:rPr>
      </w:pPr>
    </w:p>
    <w:p w:rsidR="00073765" w:rsidRDefault="00073765" w:rsidP="00073765">
      <w:pPr>
        <w:jc w:val="center"/>
        <w:rPr>
          <w:szCs w:val="24"/>
        </w:rPr>
      </w:pPr>
    </w:p>
    <w:p w:rsidR="00073765" w:rsidRDefault="00073765" w:rsidP="00073765">
      <w:pPr>
        <w:rPr>
          <w:b/>
          <w:szCs w:val="24"/>
        </w:rPr>
      </w:pPr>
      <w:r>
        <w:rPr>
          <w:b/>
          <w:szCs w:val="24"/>
        </w:rPr>
        <w:t xml:space="preserve">             Міський голова                                                                                      Квурт В.Л.</w:t>
      </w:r>
    </w:p>
    <w:p w:rsidR="00073765" w:rsidRDefault="00073765" w:rsidP="00073765">
      <w:pPr>
        <w:rPr>
          <w:sz w:val="26"/>
          <w:szCs w:val="26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D6A" w:rsidRDefault="00011D6A">
      <w:r>
        <w:separator/>
      </w:r>
    </w:p>
  </w:endnote>
  <w:endnote w:type="continuationSeparator" w:id="0">
    <w:p w:rsidR="00011D6A" w:rsidRDefault="00011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D6A" w:rsidRDefault="00011D6A">
      <w:r>
        <w:separator/>
      </w:r>
    </w:p>
  </w:footnote>
  <w:footnote w:type="continuationSeparator" w:id="0">
    <w:p w:rsidR="00011D6A" w:rsidRDefault="00011D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b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04"/>
        </w:tabs>
        <w:ind w:left="1004" w:hanging="360"/>
      </w:pPr>
    </w:lvl>
    <w:lvl w:ilvl="2">
      <w:start w:val="1"/>
      <w:numFmt w:val="decimal"/>
      <w:lvlText w:val="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9."/>
      <w:lvlJc w:val="left"/>
      <w:pPr>
        <w:tabs>
          <w:tab w:val="num" w:pos="3524"/>
        </w:tabs>
        <w:ind w:left="3524" w:hanging="36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1D6A"/>
    <w:rsid w:val="00016DC8"/>
    <w:rsid w:val="00043711"/>
    <w:rsid w:val="00073765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3DBDA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32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71986-8068-4AF1-A647-0F8D674DD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935</Words>
  <Characters>534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2023-03-30T07:39:00Z</dcterms:modified>
</cp:coreProperties>
</file>