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13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Винниківської міської ради № 459 від 15.09.2016р.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13BD" w:rsidRDefault="00B913BD" w:rsidP="00B913BD">
      <w:pPr>
        <w:ind w:firstLine="540"/>
        <w:jc w:val="both"/>
      </w:pPr>
      <w:r>
        <w:t>Керуючись ст.47 Закону України «Про охорону навколишнього природного середовища», Законом України «Про благоустрій населених пунктів», п. 22, п 25 ст.26 та ст.43 Закону України «Про місцеве самоврядування в Україні», постановою КМУ «Про затвердження переліку видів діяльності, що належать до природоохоронних заходів» від 17.09.1996 №1147, Винниківська міська рада</w:t>
      </w:r>
    </w:p>
    <w:p w:rsidR="00B913BD" w:rsidRDefault="00B913BD" w:rsidP="00B913BD">
      <w:pPr>
        <w:jc w:val="both"/>
      </w:pPr>
    </w:p>
    <w:p w:rsidR="00B913BD" w:rsidRDefault="00B913BD" w:rsidP="00B913BD">
      <w:pPr>
        <w:jc w:val="center"/>
      </w:pPr>
      <w:r>
        <w:t>ВИРІШИЛА:</w:t>
      </w:r>
    </w:p>
    <w:p w:rsidR="00B913BD" w:rsidRDefault="00B913BD" w:rsidP="00B913BD">
      <w:pPr>
        <w:jc w:val="center"/>
        <w:rPr>
          <w:b/>
        </w:rPr>
      </w:pPr>
    </w:p>
    <w:p w:rsidR="00B913BD" w:rsidRDefault="00B913BD" w:rsidP="00B913BD">
      <w:pPr>
        <w:pStyle w:val="a8"/>
        <w:numPr>
          <w:ilvl w:val="0"/>
          <w:numId w:val="3"/>
        </w:numPr>
        <w:tabs>
          <w:tab w:val="num" w:pos="360"/>
        </w:tabs>
        <w:ind w:left="0" w:firstLine="360"/>
        <w:jc w:val="both"/>
        <w:rPr>
          <w:szCs w:val="24"/>
        </w:rPr>
      </w:pPr>
      <w:r>
        <w:rPr>
          <w:bCs/>
        </w:rPr>
        <w:t>Внести зміни в рішення рішення Винниківської міської ради № 459 від 15.09.2016р. «Про затвердження Програми охорони навколишнього природного середовища міста Винники на 2017-2019 роки»</w:t>
      </w:r>
      <w:r>
        <w:rPr>
          <w:szCs w:val="24"/>
        </w:rPr>
        <w:t xml:space="preserve">, а саме додаток даного рішення  викласти у новій редакції згідно додатку №1. </w:t>
      </w:r>
    </w:p>
    <w:p w:rsidR="00B913BD" w:rsidRDefault="00B913BD" w:rsidP="00B913BD">
      <w:pPr>
        <w:pStyle w:val="a8"/>
        <w:numPr>
          <w:ilvl w:val="0"/>
          <w:numId w:val="3"/>
        </w:numPr>
        <w:tabs>
          <w:tab w:val="num" w:pos="0"/>
        </w:tabs>
        <w:ind w:left="0" w:firstLine="360"/>
        <w:jc w:val="both"/>
        <w:rPr>
          <w:szCs w:val="24"/>
        </w:rPr>
      </w:pPr>
      <w:r>
        <w:rPr>
          <w:bCs/>
        </w:rPr>
        <w:t>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:rsidR="00B913BD" w:rsidRDefault="00B913BD" w:rsidP="00B913BD">
      <w:pPr>
        <w:pStyle w:val="5"/>
        <w:rPr>
          <w:szCs w:val="24"/>
        </w:rPr>
      </w:pPr>
    </w:p>
    <w:p w:rsidR="00B913BD" w:rsidRDefault="00B913BD" w:rsidP="00B913BD">
      <w:pPr>
        <w:pStyle w:val="5"/>
      </w:pPr>
    </w:p>
    <w:p w:rsidR="00B913BD" w:rsidRDefault="00B913BD" w:rsidP="00B913BD">
      <w:pPr>
        <w:pStyle w:val="5"/>
        <w:rPr>
          <w:b/>
        </w:rPr>
      </w:pPr>
    </w:p>
    <w:p w:rsidR="00B913BD" w:rsidRDefault="00B913BD" w:rsidP="00B913BD">
      <w:pPr>
        <w:pStyle w:val="5"/>
        <w:rPr>
          <w:b/>
        </w:rPr>
      </w:pPr>
    </w:p>
    <w:p w:rsidR="00B913BD" w:rsidRPr="00B913BD" w:rsidRDefault="00B913BD" w:rsidP="00B913BD">
      <w:pPr>
        <w:pStyle w:val="5"/>
        <w:rPr>
          <w:rFonts w:ascii="Times New Roman" w:hAnsi="Times New Roman" w:cs="Times New Roman"/>
          <w:b/>
          <w:color w:val="auto"/>
        </w:rPr>
      </w:pPr>
      <w:bookmarkStart w:id="1" w:name="_GoBack"/>
      <w:r w:rsidRPr="00B913BD">
        <w:rPr>
          <w:rFonts w:ascii="Times New Roman" w:hAnsi="Times New Roman" w:cs="Times New Roman"/>
          <w:b/>
          <w:color w:val="auto"/>
        </w:rPr>
        <w:t>Міський голова                                                                                            В. Квурт</w:t>
      </w:r>
    </w:p>
    <w:bookmarkEnd w:id="1"/>
    <w:p w:rsidR="00B913BD" w:rsidRDefault="00B913BD" w:rsidP="00B913BD">
      <w:pPr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5F6" w:rsidRDefault="00CF35F6">
      <w:r>
        <w:separator/>
      </w:r>
    </w:p>
  </w:endnote>
  <w:endnote w:type="continuationSeparator" w:id="0">
    <w:p w:rsidR="00CF35F6" w:rsidRDefault="00CF3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5F6" w:rsidRDefault="00CF35F6">
      <w:r>
        <w:separator/>
      </w:r>
    </w:p>
  </w:footnote>
  <w:footnote w:type="continuationSeparator" w:id="0">
    <w:p w:rsidR="00CF35F6" w:rsidRDefault="00CF3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C5D7CED"/>
    <w:multiLevelType w:val="hybridMultilevel"/>
    <w:tmpl w:val="063435BE"/>
    <w:lvl w:ilvl="0" w:tplc="10141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13BD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35F6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12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913B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50">
    <w:name w:val="Заголовок 5 Знак"/>
    <w:basedOn w:val="a0"/>
    <w:link w:val="5"/>
    <w:semiHidden/>
    <w:rsid w:val="00B913BD"/>
    <w:rPr>
      <w:rFonts w:asciiTheme="majorHAnsi" w:eastAsiaTheme="majorEastAsia" w:hAnsiTheme="majorHAnsi" w:cstheme="majorBidi"/>
      <w:color w:val="2E74B5" w:themeColor="accent1" w:themeShade="BF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7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EF067-34DE-47A0-BDC9-6A48558AC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844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2023-03-30T07:41:00Z</dcterms:modified>
</cp:coreProperties>
</file>