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B47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Шалаєвій С.Р. у власність для ведення садівництва по вул. Забава, 103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B478D" w:rsidRDefault="002B478D" w:rsidP="002B478D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Шалаєвої С.Р.,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2B478D" w:rsidRDefault="002B478D" w:rsidP="002B478D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2B478D" w:rsidRDefault="002B478D" w:rsidP="002B478D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2B478D" w:rsidRDefault="002B478D" w:rsidP="002B478D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2B478D" w:rsidRDefault="002B478D" w:rsidP="002B478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 Шалаєвій Світлані Романівні орієнтовною площею 0,0468га у власність для ведення садівництва по вул. Забава, 103 у м. Винники (графічний додаток №1).</w:t>
      </w:r>
    </w:p>
    <w:p w:rsidR="002B478D" w:rsidRDefault="002B478D" w:rsidP="002B478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Шалаєвій Світлані Романівні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B478D" w:rsidRDefault="002B478D" w:rsidP="002B478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B478D" w:rsidRDefault="002B478D" w:rsidP="002B478D">
      <w:pPr>
        <w:spacing w:line="276" w:lineRule="auto"/>
        <w:ind w:left="567" w:right="142"/>
        <w:rPr>
          <w:szCs w:val="24"/>
        </w:rPr>
      </w:pPr>
    </w:p>
    <w:p w:rsidR="002B478D" w:rsidRDefault="002B478D" w:rsidP="002B478D">
      <w:pPr>
        <w:spacing w:line="276" w:lineRule="auto"/>
        <w:ind w:left="567" w:right="142"/>
        <w:rPr>
          <w:szCs w:val="24"/>
        </w:rPr>
      </w:pPr>
    </w:p>
    <w:p w:rsidR="002B478D" w:rsidRDefault="002B478D" w:rsidP="002B478D">
      <w:pPr>
        <w:spacing w:line="276" w:lineRule="auto"/>
        <w:ind w:left="567" w:right="142"/>
        <w:rPr>
          <w:szCs w:val="24"/>
        </w:rPr>
      </w:pPr>
    </w:p>
    <w:p w:rsidR="002B478D" w:rsidRDefault="002B478D" w:rsidP="002B478D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</w:t>
      </w:r>
      <w:r>
        <w:rPr>
          <w:b/>
          <w:szCs w:val="24"/>
        </w:rPr>
        <w:tab/>
        <w:t xml:space="preserve">   В. Квурт</w:t>
      </w:r>
    </w:p>
    <w:p w:rsidR="002B478D" w:rsidRDefault="002B478D" w:rsidP="002B478D">
      <w:pPr>
        <w:rPr>
          <w:sz w:val="20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375" w:rsidRDefault="00930375">
      <w:r>
        <w:separator/>
      </w:r>
    </w:p>
  </w:endnote>
  <w:endnote w:type="continuationSeparator" w:id="0">
    <w:p w:rsidR="00930375" w:rsidRDefault="0093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375" w:rsidRDefault="00930375">
      <w:r>
        <w:separator/>
      </w:r>
    </w:p>
  </w:footnote>
  <w:footnote w:type="continuationSeparator" w:id="0">
    <w:p w:rsidR="00930375" w:rsidRDefault="00930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478D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0375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3CF5B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5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E41CC-F9B7-43F9-84E9-EBB5BAE4A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873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2023-03-30T07:49:00Z</dcterms:modified>
</cp:coreProperties>
</file>