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50C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ПАТ "Львівобленерго" дозволу на розроблення проекту землеустрою   щодо відведення земельної ділянки для встановлення розвантажувальної трансформаторної підстанції на вул. Забава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50C1" w:rsidRDefault="009250C1" w:rsidP="009250C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звернення начальника РЕМ-4,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9250C1" w:rsidRDefault="009250C1" w:rsidP="009250C1">
      <w:pPr>
        <w:ind w:left="567" w:right="142" w:firstLine="601"/>
        <w:jc w:val="both"/>
        <w:rPr>
          <w:sz w:val="26"/>
          <w:szCs w:val="26"/>
        </w:rPr>
      </w:pPr>
    </w:p>
    <w:p w:rsidR="009250C1" w:rsidRDefault="009250C1" w:rsidP="009250C1">
      <w:pPr>
        <w:ind w:left="567" w:right="142" w:firstLine="601"/>
        <w:jc w:val="center"/>
        <w:rPr>
          <w:rFonts w:ascii="Arial" w:hAnsi="Arial" w:cs="Arial"/>
          <w:sz w:val="16"/>
          <w:szCs w:val="16"/>
        </w:rPr>
      </w:pPr>
    </w:p>
    <w:p w:rsidR="009250C1" w:rsidRDefault="009250C1" w:rsidP="009250C1">
      <w:pPr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9250C1" w:rsidRDefault="009250C1" w:rsidP="009250C1">
      <w:pPr>
        <w:tabs>
          <w:tab w:val="left" w:pos="709"/>
        </w:tabs>
        <w:ind w:right="142"/>
        <w:jc w:val="both"/>
        <w:rPr>
          <w:sz w:val="28"/>
          <w:szCs w:val="28"/>
        </w:rPr>
      </w:pPr>
    </w:p>
    <w:p w:rsidR="009250C1" w:rsidRDefault="009250C1" w:rsidP="009250C1">
      <w:pPr>
        <w:ind w:left="567" w:right="142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Рішення 2-ої сесії Винниківської міської ради №176 від 11.02.2016 р. «Про надання ПАТ «Львівобленерго» дозволу на розроблення проекту землеустрою щодо відведення земельної ділянки для встановлення розвантажувальної трансформаторної підстанції на вул.Долинна у м.Винники» - </w:t>
      </w:r>
      <w:r>
        <w:rPr>
          <w:b/>
          <w:sz w:val="26"/>
          <w:szCs w:val="26"/>
        </w:rPr>
        <w:t>визнати таким, що втратило чинність.</w:t>
      </w:r>
    </w:p>
    <w:p w:rsidR="009250C1" w:rsidRDefault="009250C1" w:rsidP="009250C1">
      <w:pPr>
        <w:pStyle w:val="a8"/>
        <w:numPr>
          <w:ilvl w:val="0"/>
          <w:numId w:val="3"/>
        </w:numPr>
        <w:tabs>
          <w:tab w:val="left" w:pos="709"/>
        </w:tabs>
        <w:ind w:left="567" w:right="142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Дати дозвіл ПАТ «Львівобленерго» на розроблення проекту землеустрою щодо відведення земельної ділянки орієнтовною площею 0,0053га в оренду для встановлення розвантажувальної трансформаторної підстанції на вул. Забава у м. Винники.</w:t>
      </w:r>
    </w:p>
    <w:p w:rsidR="009250C1" w:rsidRDefault="009250C1" w:rsidP="009250C1">
      <w:pPr>
        <w:tabs>
          <w:tab w:val="left" w:pos="709"/>
        </w:tabs>
        <w:ind w:left="567" w:right="142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3. ПАТ «Львівобленерго»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  <w:bookmarkStart w:id="1" w:name="_GoBack"/>
      <w:bookmarkEnd w:id="1"/>
    </w:p>
    <w:p w:rsidR="009250C1" w:rsidRDefault="009250C1" w:rsidP="009250C1">
      <w:pPr>
        <w:spacing w:line="276" w:lineRule="auto"/>
        <w:ind w:left="567" w:right="142" w:firstLine="426"/>
        <w:rPr>
          <w:b/>
          <w:szCs w:val="24"/>
        </w:rPr>
      </w:pPr>
    </w:p>
    <w:p w:rsidR="009250C1" w:rsidRDefault="009250C1" w:rsidP="009250C1">
      <w:pPr>
        <w:spacing w:line="276" w:lineRule="auto"/>
        <w:ind w:left="567" w:right="142" w:firstLine="426"/>
        <w:rPr>
          <w:b/>
          <w:szCs w:val="24"/>
        </w:rPr>
      </w:pPr>
    </w:p>
    <w:p w:rsidR="009250C1" w:rsidRDefault="009250C1" w:rsidP="009250C1">
      <w:pPr>
        <w:spacing w:line="276" w:lineRule="auto"/>
        <w:ind w:left="567" w:right="142"/>
        <w:rPr>
          <w:szCs w:val="24"/>
        </w:rPr>
      </w:pPr>
    </w:p>
    <w:p w:rsidR="009250C1" w:rsidRDefault="009250C1" w:rsidP="009250C1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FD" w:rsidRDefault="00FC2EFD">
      <w:r>
        <w:separator/>
      </w:r>
    </w:p>
  </w:endnote>
  <w:endnote w:type="continuationSeparator" w:id="0">
    <w:p w:rsidR="00FC2EFD" w:rsidRDefault="00FC2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FD" w:rsidRDefault="00FC2EFD">
      <w:r>
        <w:separator/>
      </w:r>
    </w:p>
  </w:footnote>
  <w:footnote w:type="continuationSeparator" w:id="0">
    <w:p w:rsidR="00FC2EFD" w:rsidRDefault="00FC2E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8DA319E"/>
    <w:multiLevelType w:val="hybridMultilevel"/>
    <w:tmpl w:val="8318A924"/>
    <w:lvl w:ilvl="0" w:tplc="0422000F">
      <w:start w:val="2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250C1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C2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002E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3B068-6AEC-452C-9A85-1EA6527E7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1041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2023-03-30T07:51:00Z</dcterms:modified>
</cp:coreProperties>
</file>