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35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гр.Сукачу В.В. у власність для будівництва та обслуговування житлового будинку, господарських будівель і споруд по вул.І.Франка,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351C" w:rsidRDefault="00C3351C" w:rsidP="00C3351C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гр.Сукача В.В. 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3351C" w:rsidRDefault="00C3351C" w:rsidP="00C3351C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C3351C" w:rsidRDefault="00C3351C" w:rsidP="00C3351C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C3351C" w:rsidRDefault="00C3351C" w:rsidP="00C3351C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C3351C" w:rsidRDefault="00C3351C" w:rsidP="00C3351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гр.Сукачу Василю Васильовичу орієнтовною площею 0,1000 га у власність для будівництва та обслуговування житлового будинку, господарських будівель і споруд по вул.І.Франка, 19 у м.Винники (графічний додаток №1).</w:t>
      </w:r>
    </w:p>
    <w:p w:rsidR="00C3351C" w:rsidRDefault="00C3351C" w:rsidP="00C3351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Гр.Сукачу Василю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3351C" w:rsidRDefault="00C3351C" w:rsidP="00C3351C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3351C" w:rsidRDefault="00C3351C" w:rsidP="00C3351C">
      <w:pPr>
        <w:spacing w:line="276" w:lineRule="auto"/>
        <w:ind w:left="567" w:right="142"/>
        <w:rPr>
          <w:szCs w:val="24"/>
        </w:rPr>
      </w:pPr>
    </w:p>
    <w:p w:rsidR="00C3351C" w:rsidRDefault="00C3351C" w:rsidP="00C3351C">
      <w:pPr>
        <w:spacing w:line="276" w:lineRule="auto"/>
        <w:ind w:left="567" w:right="142"/>
        <w:rPr>
          <w:szCs w:val="24"/>
        </w:rPr>
      </w:pPr>
    </w:p>
    <w:p w:rsidR="00C3351C" w:rsidRDefault="00C3351C" w:rsidP="00C3351C">
      <w:pPr>
        <w:spacing w:line="276" w:lineRule="auto"/>
        <w:ind w:left="567" w:right="142"/>
        <w:rPr>
          <w:szCs w:val="24"/>
        </w:rPr>
      </w:pPr>
    </w:p>
    <w:p w:rsidR="00C3351C" w:rsidRDefault="00C3351C" w:rsidP="00C3351C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BA4" w:rsidRDefault="00AE0BA4">
      <w:r>
        <w:separator/>
      </w:r>
    </w:p>
  </w:endnote>
  <w:endnote w:type="continuationSeparator" w:id="0">
    <w:p w:rsidR="00AE0BA4" w:rsidRDefault="00AE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BA4" w:rsidRDefault="00AE0BA4">
      <w:r>
        <w:separator/>
      </w:r>
    </w:p>
  </w:footnote>
  <w:footnote w:type="continuationSeparator" w:id="0">
    <w:p w:rsidR="00AE0BA4" w:rsidRDefault="00AE0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0BA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51C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6ABB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3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340A7-9043-42D2-8B77-9B0942AD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2023-03-30T08:00:00Z</dcterms:modified>
</cp:coreProperties>
</file>