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3E7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Литвину Ю.М. у власність для ведення садівництва по вул.І.Франка, 19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3E7C" w:rsidRDefault="00EB3E7C" w:rsidP="00EB3E7C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гр.Литвина Ю.М., графічний матеріал на якому зазначено бажане місце розташування,керуючись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B3E7C" w:rsidRDefault="00EB3E7C" w:rsidP="00EB3E7C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EB3E7C" w:rsidRDefault="00EB3E7C" w:rsidP="00EB3E7C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EB3E7C" w:rsidRDefault="00EB3E7C" w:rsidP="00EB3E7C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EB3E7C" w:rsidRDefault="00EB3E7C" w:rsidP="00EB3E7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гр.Литвину Юрію Миколайовичу орієнтовною площею 0,0600 га у власність для ведення садівництва по вул.І.Франка, 19 у м.Винники (графічний додаток№1).</w:t>
      </w:r>
    </w:p>
    <w:p w:rsidR="00EB3E7C" w:rsidRDefault="00EB3E7C" w:rsidP="00EB3E7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Гр.Литвину Юрію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B3E7C" w:rsidRDefault="00EB3E7C" w:rsidP="00EB3E7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B3E7C" w:rsidRDefault="00EB3E7C" w:rsidP="00EB3E7C">
      <w:pPr>
        <w:spacing w:line="276" w:lineRule="auto"/>
        <w:ind w:left="567" w:right="142"/>
        <w:rPr>
          <w:szCs w:val="24"/>
        </w:rPr>
      </w:pPr>
    </w:p>
    <w:p w:rsidR="00EB3E7C" w:rsidRDefault="00EB3E7C" w:rsidP="00EB3E7C">
      <w:pPr>
        <w:spacing w:line="276" w:lineRule="auto"/>
        <w:ind w:left="567" w:right="142"/>
        <w:rPr>
          <w:szCs w:val="24"/>
        </w:rPr>
      </w:pPr>
    </w:p>
    <w:p w:rsidR="00EB3E7C" w:rsidRDefault="00EB3E7C" w:rsidP="00EB3E7C">
      <w:pPr>
        <w:spacing w:line="276" w:lineRule="auto"/>
        <w:ind w:left="567" w:right="142"/>
        <w:rPr>
          <w:szCs w:val="24"/>
        </w:rPr>
      </w:pPr>
    </w:p>
    <w:p w:rsidR="00EB3E7C" w:rsidRDefault="00EB3E7C" w:rsidP="00EB3E7C">
      <w:pPr>
        <w:spacing w:line="276" w:lineRule="auto"/>
        <w:ind w:left="720" w:right="142"/>
        <w:rPr>
          <w:szCs w:val="24"/>
        </w:rPr>
      </w:pPr>
    </w:p>
    <w:p w:rsidR="00EB3E7C" w:rsidRDefault="00EB3E7C" w:rsidP="00EB3E7C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E0E" w:rsidRDefault="00B90E0E">
      <w:r>
        <w:separator/>
      </w:r>
    </w:p>
  </w:endnote>
  <w:endnote w:type="continuationSeparator" w:id="0">
    <w:p w:rsidR="00B90E0E" w:rsidRDefault="00B90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E0E" w:rsidRDefault="00B90E0E">
      <w:r>
        <w:separator/>
      </w:r>
    </w:p>
  </w:footnote>
  <w:footnote w:type="continuationSeparator" w:id="0">
    <w:p w:rsidR="00B90E0E" w:rsidRDefault="00B90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0E0E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3E7C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D348D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8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77428-7E9E-471F-B9A8-D9475D715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2023-03-30T08:04:00Z</dcterms:modified>
</cp:coreProperties>
</file>