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60E0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гр.Нагорняку Р.В. у власність для ведення садівництва по вул.Кривоноса, 12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60E0A" w:rsidRDefault="00A60E0A" w:rsidP="00A60E0A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гр.Нагорняка Р.В.,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60E0A" w:rsidRDefault="00A60E0A" w:rsidP="00A60E0A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A60E0A" w:rsidRDefault="00A60E0A" w:rsidP="00A60E0A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A60E0A" w:rsidRDefault="00A60E0A" w:rsidP="00A60E0A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A60E0A" w:rsidRDefault="00A60E0A" w:rsidP="00A60E0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гр.Нагорняку Роману Васильовичу орієнтовною площею 0,0093 га у власність для ведення садівництва по вул.Кривоноса, 12 у м.Винники (графічний додаток №1).</w:t>
      </w:r>
    </w:p>
    <w:p w:rsidR="00A60E0A" w:rsidRDefault="00A60E0A" w:rsidP="00A60E0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Гр.Нагорняку Роману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60E0A" w:rsidRDefault="00A60E0A" w:rsidP="00A60E0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A60E0A" w:rsidRDefault="00A60E0A" w:rsidP="00A60E0A">
      <w:pPr>
        <w:spacing w:line="276" w:lineRule="auto"/>
        <w:ind w:left="567" w:right="142"/>
        <w:rPr>
          <w:szCs w:val="24"/>
        </w:rPr>
      </w:pPr>
    </w:p>
    <w:p w:rsidR="00A60E0A" w:rsidRDefault="00A60E0A" w:rsidP="00A60E0A">
      <w:pPr>
        <w:spacing w:line="276" w:lineRule="auto"/>
        <w:ind w:left="567" w:right="142"/>
        <w:rPr>
          <w:szCs w:val="24"/>
        </w:rPr>
      </w:pPr>
    </w:p>
    <w:p w:rsidR="00A60E0A" w:rsidRDefault="00A60E0A" w:rsidP="00A60E0A">
      <w:pPr>
        <w:spacing w:line="276" w:lineRule="auto"/>
        <w:ind w:left="567" w:right="142"/>
        <w:rPr>
          <w:szCs w:val="24"/>
        </w:rPr>
      </w:pPr>
    </w:p>
    <w:p w:rsidR="00A60E0A" w:rsidRDefault="00A60E0A" w:rsidP="00A60E0A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AC5" w:rsidRDefault="00ED0AC5">
      <w:r>
        <w:separator/>
      </w:r>
    </w:p>
  </w:endnote>
  <w:endnote w:type="continuationSeparator" w:id="0">
    <w:p w:rsidR="00ED0AC5" w:rsidRDefault="00ED0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AC5" w:rsidRDefault="00ED0AC5">
      <w:r>
        <w:separator/>
      </w:r>
    </w:p>
  </w:footnote>
  <w:footnote w:type="continuationSeparator" w:id="0">
    <w:p w:rsidR="00ED0AC5" w:rsidRDefault="00ED0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0E0A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0AC5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975A8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1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BF248-1CEB-4E76-9266-36FFDAAC4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872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2023-03-30T08:06:00Z</dcterms:modified>
</cp:coreProperties>
</file>